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26A6" w:rsidRDefault="00F24B6C" w:rsidP="00A37187">
      <w:pPr>
        <w:spacing w:before="14600" w:after="0"/>
      </w:pPr>
      <w:r>
        <w:rPr>
          <w:noProof/>
          <w:lang w:eastAsia="cs-CZ"/>
        </w:rPr>
        <mc:AlternateContent>
          <mc:Choice Requires="wps">
            <w:drawing>
              <wp:anchor distT="0" distB="0" distL="114300" distR="114300" simplePos="0" relativeHeight="251678720" behindDoc="0" locked="0" layoutInCell="1" allowOverlap="1">
                <wp:simplePos x="0" y="0"/>
                <wp:positionH relativeFrom="column">
                  <wp:posOffset>3243580</wp:posOffset>
                </wp:positionH>
                <wp:positionV relativeFrom="paragraph">
                  <wp:posOffset>9187181</wp:posOffset>
                </wp:positionV>
                <wp:extent cx="3045460" cy="266700"/>
                <wp:effectExtent l="0" t="0" r="0" b="0"/>
                <wp:wrapNone/>
                <wp:docPr id="210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5460" cy="266700"/>
                        </a:xfrm>
                        <a:prstGeom prst="rect">
                          <a:avLst/>
                        </a:prstGeom>
                        <a:noFill/>
                        <a:ln>
                          <a:noFill/>
                        </a:ln>
                        <a:extLst/>
                      </wps:spPr>
                      <wps:txbx>
                        <w:txbxContent>
                          <w:p w:rsidR="00613EED" w:rsidRPr="00CE6E0F" w:rsidRDefault="00B94EB5" w:rsidP="00F24B6C">
                            <w:pPr>
                              <w:shd w:val="clear" w:color="auto" w:fill="FFFFFF"/>
                              <w:spacing w:after="0" w:line="240" w:lineRule="auto"/>
                              <w:ind w:left="0"/>
                              <w:outlineLvl w:val="0"/>
                              <w:rPr>
                                <w:rFonts w:eastAsia="Times New Roman" w:cs="Arial"/>
                                <w:color w:val="1A377D"/>
                                <w:kern w:val="36"/>
                                <w:sz w:val="16"/>
                                <w:szCs w:val="16"/>
                                <w:lang w:eastAsia="cs-CZ"/>
                              </w:rPr>
                            </w:pPr>
                            <w:hyperlink r:id="rId8" w:history="1">
                              <w:bookmarkStart w:id="0" w:name="_Toc5188292"/>
                              <w:bookmarkStart w:id="1" w:name="_Toc5783674"/>
                              <w:r w:rsidR="00613EED" w:rsidRPr="004426A6">
                                <w:rPr>
                                  <w:rStyle w:val="Hypertextovodkaz"/>
                                  <w:rFonts w:cs="Arial"/>
                                  <w:color w:val="1A377D"/>
                                  <w:sz w:val="16"/>
                                  <w:szCs w:val="16"/>
                                </w:rPr>
                                <w:t>https://geoportal.kraj-jihocesky.gov.cz/gs/smernice-a-metodiky/</w:t>
                              </w:r>
                              <w:bookmarkEnd w:id="0"/>
                              <w:bookmarkEnd w:id="1"/>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2" w:name="_Toc5188293"/>
                            <w:bookmarkStart w:id="3" w:name="_Toc5783675"/>
                            <w:r w:rsidRPr="00CE6E0F">
                              <w:rPr>
                                <w:rFonts w:eastAsia="Times New Roman" w:cs="Arial"/>
                                <w:color w:val="19388A"/>
                                <w:kern w:val="36"/>
                                <w:sz w:val="16"/>
                                <w:szCs w:val="16"/>
                                <w:lang w:eastAsia="cs-CZ"/>
                              </w:rPr>
                              <w:t>Krajský úřad – Jihočeský kraj</w:t>
                            </w:r>
                            <w:hyperlink r:id="rId9" w:history="1">
                              <w:r w:rsidRPr="004426A6">
                                <w:rPr>
                                  <w:rStyle w:val="Hypertextovodkaz"/>
                                  <w:rFonts w:cs="Arial"/>
                                  <w:color w:val="1A377D"/>
                                  <w:sz w:val="16"/>
                                  <w:szCs w:val="16"/>
                                </w:rPr>
                                <w:t>https://geoportal.kraj-jihocesky.gov.cz/gs/smernice-a-metodiky/</w:t>
                              </w:r>
                              <w:bookmarkEnd w:id="2"/>
                              <w:bookmarkEnd w:id="3"/>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4" w:name="_Toc5188294"/>
                            <w:bookmarkStart w:id="5" w:name="_Toc5783676"/>
                            <w:r w:rsidRPr="00CE6E0F">
                              <w:rPr>
                                <w:rFonts w:eastAsia="Times New Roman" w:cs="Arial"/>
                                <w:color w:val="19388A"/>
                                <w:kern w:val="36"/>
                                <w:sz w:val="16"/>
                                <w:szCs w:val="16"/>
                                <w:lang w:eastAsia="cs-CZ"/>
                              </w:rPr>
                              <w:t>Krajský úřad – Jihočeský kraj</w:t>
                            </w:r>
                            <w:hyperlink r:id="rId10" w:history="1">
                              <w:r w:rsidRPr="004426A6">
                                <w:rPr>
                                  <w:rStyle w:val="Hypertextovodkaz"/>
                                  <w:rFonts w:cs="Arial"/>
                                  <w:color w:val="1A377D"/>
                                  <w:sz w:val="16"/>
                                  <w:szCs w:val="16"/>
                                </w:rPr>
                                <w:t>https://geoportal.kraj-jihocesky.gov.cz/gs/smernice-a-metodiky/</w:t>
                              </w:r>
                              <w:bookmarkEnd w:id="4"/>
                              <w:bookmarkEnd w:id="5"/>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6" w:name="_Toc5188295"/>
                            <w:bookmarkStart w:id="7" w:name="_Toc5783677"/>
                            <w:r w:rsidRPr="00CE6E0F">
                              <w:rPr>
                                <w:rFonts w:eastAsia="Times New Roman" w:cs="Arial"/>
                                <w:color w:val="19388A"/>
                                <w:kern w:val="36"/>
                                <w:sz w:val="16"/>
                                <w:szCs w:val="16"/>
                                <w:lang w:eastAsia="cs-CZ"/>
                              </w:rPr>
                              <w:t>Krajský úřad – Jihočeský kraj</w:t>
                            </w:r>
                            <w:hyperlink r:id="rId11" w:history="1">
                              <w:r w:rsidRPr="004426A6">
                                <w:rPr>
                                  <w:rStyle w:val="Hypertextovodkaz"/>
                                  <w:rFonts w:cs="Arial"/>
                                  <w:color w:val="1A377D"/>
                                  <w:sz w:val="16"/>
                                  <w:szCs w:val="16"/>
                                </w:rPr>
                                <w:t>https://geoportal.kraj-jihocesky.gov.cz/gs/smernice-a-metodiky/</w:t>
                              </w:r>
                              <w:bookmarkEnd w:id="6"/>
                              <w:bookmarkEnd w:id="7"/>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8" w:name="_Toc5188296"/>
                            <w:bookmarkStart w:id="9" w:name="_Toc5783678"/>
                            <w:r w:rsidRPr="00CE6E0F">
                              <w:rPr>
                                <w:rFonts w:eastAsia="Times New Roman" w:cs="Arial"/>
                                <w:color w:val="19388A"/>
                                <w:kern w:val="36"/>
                                <w:sz w:val="16"/>
                                <w:szCs w:val="16"/>
                                <w:lang w:eastAsia="cs-CZ"/>
                              </w:rPr>
                              <w:t>Krajský úřad – Jihočeský kraj</w:t>
                            </w:r>
                            <w:bookmarkEnd w:id="8"/>
                            <w:bookmarkEnd w:id="9"/>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0" w:name="_Toc5188297"/>
                            <w:bookmarkStart w:id="11" w:name="_Toc5783679"/>
                            <w:r w:rsidRPr="00CE6E0F">
                              <w:rPr>
                                <w:rFonts w:eastAsia="Times New Roman" w:cs="Arial"/>
                                <w:color w:val="19388A"/>
                                <w:kern w:val="36"/>
                                <w:sz w:val="16"/>
                                <w:szCs w:val="16"/>
                                <w:lang w:eastAsia="cs-CZ"/>
                              </w:rPr>
                              <w:t>Odbor regionálního rozvoje, územního plánování a stavebního řádu</w:t>
                            </w:r>
                            <w:bookmarkEnd w:id="10"/>
                            <w:bookmarkEnd w:id="11"/>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2" w:name="_Toc5188298"/>
                            <w:bookmarkStart w:id="13" w:name="_Toc5783680"/>
                            <w:r w:rsidRPr="00CE6E0F">
                              <w:rPr>
                                <w:rFonts w:eastAsia="Times New Roman" w:cs="Arial"/>
                                <w:color w:val="19388A"/>
                                <w:kern w:val="36"/>
                                <w:sz w:val="16"/>
                                <w:szCs w:val="16"/>
                                <w:lang w:eastAsia="cs-CZ"/>
                              </w:rPr>
                              <w:t>Krajský úřad – Jihočeský kraj</w:t>
                            </w:r>
                            <w:hyperlink r:id="rId12" w:history="1">
                              <w:r w:rsidRPr="004426A6">
                                <w:rPr>
                                  <w:rStyle w:val="Hypertextovodkaz"/>
                                  <w:rFonts w:cs="Arial"/>
                                  <w:color w:val="1A377D"/>
                                  <w:sz w:val="16"/>
                                  <w:szCs w:val="16"/>
                                </w:rPr>
                                <w:t>https://geoportal.kraj-jihocesky.gov.cz/gs/smernice-a-metodiky/</w:t>
                              </w:r>
                              <w:bookmarkEnd w:id="12"/>
                              <w:bookmarkEnd w:id="13"/>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4" w:name="_Toc5188299"/>
                            <w:bookmarkStart w:id="15" w:name="_Toc5783681"/>
                            <w:r w:rsidRPr="00CE6E0F">
                              <w:rPr>
                                <w:rFonts w:eastAsia="Times New Roman" w:cs="Arial"/>
                                <w:color w:val="19388A"/>
                                <w:kern w:val="36"/>
                                <w:sz w:val="16"/>
                                <w:szCs w:val="16"/>
                                <w:lang w:eastAsia="cs-CZ"/>
                              </w:rPr>
                              <w:t>Krajský úřad – Jihočeský kraj</w:t>
                            </w:r>
                            <w:hyperlink r:id="rId13" w:history="1">
                              <w:r w:rsidRPr="004426A6">
                                <w:rPr>
                                  <w:rStyle w:val="Hypertextovodkaz"/>
                                  <w:rFonts w:cs="Arial"/>
                                  <w:color w:val="1A377D"/>
                                  <w:sz w:val="16"/>
                                  <w:szCs w:val="16"/>
                                </w:rPr>
                                <w:t>https://geoportal.kraj-jihocesky.gov.cz/gs/smernice-a-metodiky/</w:t>
                              </w:r>
                              <w:bookmarkEnd w:id="14"/>
                              <w:bookmarkEnd w:id="15"/>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6" w:name="_Toc5188300"/>
                            <w:bookmarkStart w:id="17" w:name="_Toc5783682"/>
                            <w:r w:rsidRPr="00CE6E0F">
                              <w:rPr>
                                <w:rFonts w:eastAsia="Times New Roman" w:cs="Arial"/>
                                <w:color w:val="19388A"/>
                                <w:kern w:val="36"/>
                                <w:sz w:val="16"/>
                                <w:szCs w:val="16"/>
                                <w:lang w:eastAsia="cs-CZ"/>
                              </w:rPr>
                              <w:t>Krajský úřad – Jihočeský kraj</w:t>
                            </w:r>
                            <w:hyperlink r:id="rId14" w:history="1">
                              <w:r w:rsidRPr="004426A6">
                                <w:rPr>
                                  <w:rStyle w:val="Hypertextovodkaz"/>
                                  <w:rFonts w:cs="Arial"/>
                                  <w:color w:val="1A377D"/>
                                  <w:sz w:val="16"/>
                                  <w:szCs w:val="16"/>
                                </w:rPr>
                                <w:t>https://geoportal.kraj-jihocesky.gov.cz/gs/smernice-a-metodiky/</w:t>
                              </w:r>
                              <w:bookmarkEnd w:id="16"/>
                              <w:bookmarkEnd w:id="17"/>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8" w:name="_Toc5188301"/>
                            <w:bookmarkStart w:id="19" w:name="_Toc5783683"/>
                            <w:r w:rsidRPr="00CE6E0F">
                              <w:rPr>
                                <w:rFonts w:eastAsia="Times New Roman" w:cs="Arial"/>
                                <w:color w:val="19388A"/>
                                <w:kern w:val="36"/>
                                <w:sz w:val="16"/>
                                <w:szCs w:val="16"/>
                                <w:lang w:eastAsia="cs-CZ"/>
                              </w:rPr>
                              <w:t>Krajský úřad – Jihočeský kraj</w:t>
                            </w:r>
                            <w:hyperlink r:id="rId15" w:history="1">
                              <w:r w:rsidRPr="004426A6">
                                <w:rPr>
                                  <w:rStyle w:val="Hypertextovodkaz"/>
                                  <w:rFonts w:cs="Arial"/>
                                  <w:color w:val="1A377D"/>
                                  <w:sz w:val="16"/>
                                  <w:szCs w:val="16"/>
                                </w:rPr>
                                <w:t>https://geoportal.kraj-jihocesky.gov.cz/gs/smernice-a-metodiky/</w:t>
                              </w:r>
                              <w:bookmarkEnd w:id="18"/>
                              <w:bookmarkEnd w:id="19"/>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20" w:name="_Toc5188302"/>
                            <w:bookmarkStart w:id="21" w:name="_Toc5783684"/>
                            <w:r w:rsidRPr="00CE6E0F">
                              <w:rPr>
                                <w:rFonts w:eastAsia="Times New Roman" w:cs="Arial"/>
                                <w:color w:val="19388A"/>
                                <w:kern w:val="36"/>
                                <w:sz w:val="16"/>
                                <w:szCs w:val="16"/>
                                <w:lang w:eastAsia="cs-CZ"/>
                              </w:rPr>
                              <w:t>Krajský úřad – Jihočeský kraj</w:t>
                            </w:r>
                            <w:bookmarkEnd w:id="20"/>
                            <w:bookmarkEnd w:id="21"/>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22" w:name="_Toc5188303"/>
                            <w:bookmarkStart w:id="23" w:name="_Toc5783685"/>
                            <w:r w:rsidRPr="00CE6E0F">
                              <w:rPr>
                                <w:rFonts w:eastAsia="Times New Roman" w:cs="Arial"/>
                                <w:color w:val="19388A"/>
                                <w:kern w:val="36"/>
                                <w:sz w:val="16"/>
                                <w:szCs w:val="16"/>
                                <w:lang w:eastAsia="cs-CZ"/>
                              </w:rPr>
                              <w:t>Odbor regionálního rozvoje, územního plánování a stavebního řádu</w:t>
                            </w:r>
                            <w:bookmarkEnd w:id="22"/>
                            <w:bookmarkEnd w:id="23"/>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24" w:name="_Toc5188304"/>
                            <w:bookmarkStart w:id="25" w:name="_Toc5783686"/>
                            <w:r w:rsidRPr="00CE6E0F">
                              <w:rPr>
                                <w:rFonts w:eastAsia="Times New Roman" w:cs="Arial"/>
                                <w:color w:val="19388A"/>
                                <w:kern w:val="36"/>
                                <w:sz w:val="16"/>
                                <w:szCs w:val="16"/>
                                <w:lang w:eastAsia="cs-CZ"/>
                              </w:rPr>
                              <w:t>Krajský úřad – Jihočeský kraj</w:t>
                            </w:r>
                            <w:bookmarkEnd w:id="24"/>
                            <w:bookmarkEnd w:id="25"/>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26" w:name="_Toc5188305"/>
                            <w:bookmarkStart w:id="27" w:name="_Toc5783687"/>
                            <w:r w:rsidRPr="00CE6E0F">
                              <w:rPr>
                                <w:rFonts w:eastAsia="Times New Roman" w:cs="Arial"/>
                                <w:color w:val="19388A"/>
                                <w:kern w:val="36"/>
                                <w:sz w:val="16"/>
                                <w:szCs w:val="16"/>
                                <w:lang w:eastAsia="cs-CZ"/>
                              </w:rPr>
                              <w:t>Odbor regionálního rozvoje, územního plánování a stavebního řádu</w:t>
                            </w:r>
                            <w:bookmarkEnd w:id="26"/>
                            <w:bookmarkEnd w:id="27"/>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28" w:name="_Toc5188306"/>
                            <w:bookmarkStart w:id="29" w:name="_Toc5783688"/>
                            <w:r w:rsidRPr="00CE6E0F">
                              <w:rPr>
                                <w:rFonts w:eastAsia="Times New Roman" w:cs="Arial"/>
                                <w:color w:val="19388A"/>
                                <w:kern w:val="36"/>
                                <w:sz w:val="16"/>
                                <w:szCs w:val="16"/>
                                <w:lang w:eastAsia="cs-CZ"/>
                              </w:rPr>
                              <w:t>Krajský úřad – Jihočeský kraj</w:t>
                            </w:r>
                            <w:bookmarkEnd w:id="28"/>
                            <w:bookmarkEnd w:id="29"/>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30" w:name="_Toc5188307"/>
                            <w:bookmarkStart w:id="31" w:name="_Toc5783689"/>
                            <w:r w:rsidRPr="00CE6E0F">
                              <w:rPr>
                                <w:rFonts w:eastAsia="Times New Roman" w:cs="Arial"/>
                                <w:color w:val="19388A"/>
                                <w:kern w:val="36"/>
                                <w:sz w:val="16"/>
                                <w:szCs w:val="16"/>
                                <w:lang w:eastAsia="cs-CZ"/>
                              </w:rPr>
                              <w:t>Odbor regionálního rozvoje, územního plánování a stavebního řádu</w:t>
                            </w:r>
                            <w:bookmarkEnd w:id="30"/>
                            <w:bookmarkEnd w:id="31"/>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32" w:name="_Toc5188308"/>
                            <w:bookmarkStart w:id="33" w:name="_Toc5783690"/>
                            <w:r w:rsidRPr="00CE6E0F">
                              <w:rPr>
                                <w:rFonts w:eastAsia="Times New Roman" w:cs="Arial"/>
                                <w:color w:val="19388A"/>
                                <w:kern w:val="36"/>
                                <w:sz w:val="16"/>
                                <w:szCs w:val="16"/>
                                <w:lang w:eastAsia="cs-CZ"/>
                              </w:rPr>
                              <w:t>Krajský úřad – Jihočeský kraj</w:t>
                            </w:r>
                            <w:hyperlink r:id="rId16" w:history="1">
                              <w:r w:rsidRPr="004426A6">
                                <w:rPr>
                                  <w:rStyle w:val="Hypertextovodkaz"/>
                                  <w:rFonts w:cs="Arial"/>
                                  <w:color w:val="1A377D"/>
                                  <w:sz w:val="16"/>
                                  <w:szCs w:val="16"/>
                                </w:rPr>
                                <w:t>https://geoportal.kraj-jihocesky.gov.cz/gs/smernice-a-metodiky/</w:t>
                              </w:r>
                              <w:bookmarkEnd w:id="32"/>
                              <w:bookmarkEnd w:id="33"/>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34" w:name="_Toc5188309"/>
                            <w:bookmarkStart w:id="35" w:name="_Toc5783691"/>
                            <w:r w:rsidRPr="00CE6E0F">
                              <w:rPr>
                                <w:rFonts w:eastAsia="Times New Roman" w:cs="Arial"/>
                                <w:color w:val="19388A"/>
                                <w:kern w:val="36"/>
                                <w:sz w:val="16"/>
                                <w:szCs w:val="16"/>
                                <w:lang w:eastAsia="cs-CZ"/>
                              </w:rPr>
                              <w:t>Krajský úřad – Jihočeský kraj</w:t>
                            </w:r>
                            <w:hyperlink r:id="rId17" w:history="1">
                              <w:r w:rsidRPr="004426A6">
                                <w:rPr>
                                  <w:rStyle w:val="Hypertextovodkaz"/>
                                  <w:rFonts w:cs="Arial"/>
                                  <w:color w:val="1A377D"/>
                                  <w:sz w:val="16"/>
                                  <w:szCs w:val="16"/>
                                </w:rPr>
                                <w:t>https://geoportal.kraj-jihocesky.gov.cz/gs/smernice-a-metodiky/</w:t>
                              </w:r>
                              <w:bookmarkEnd w:id="34"/>
                              <w:bookmarkEnd w:id="35"/>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36" w:name="_Toc5188310"/>
                            <w:bookmarkStart w:id="37" w:name="_Toc5783692"/>
                            <w:r w:rsidRPr="00CE6E0F">
                              <w:rPr>
                                <w:rFonts w:eastAsia="Times New Roman" w:cs="Arial"/>
                                <w:color w:val="19388A"/>
                                <w:kern w:val="36"/>
                                <w:sz w:val="16"/>
                                <w:szCs w:val="16"/>
                                <w:lang w:eastAsia="cs-CZ"/>
                              </w:rPr>
                              <w:t>Krajský úřad – Jihočeský kraj</w:t>
                            </w:r>
                            <w:hyperlink r:id="rId18" w:history="1">
                              <w:r w:rsidRPr="004426A6">
                                <w:rPr>
                                  <w:rStyle w:val="Hypertextovodkaz"/>
                                  <w:rFonts w:cs="Arial"/>
                                  <w:color w:val="1A377D"/>
                                  <w:sz w:val="16"/>
                                  <w:szCs w:val="16"/>
                                </w:rPr>
                                <w:t>https://geoportal.kraj-jihocesky.gov.cz/gs/smernice-a-metodiky/</w:t>
                              </w:r>
                              <w:bookmarkEnd w:id="36"/>
                              <w:bookmarkEnd w:id="37"/>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38" w:name="_Toc5188311"/>
                            <w:bookmarkStart w:id="39" w:name="_Toc5783693"/>
                            <w:r w:rsidRPr="00CE6E0F">
                              <w:rPr>
                                <w:rFonts w:eastAsia="Times New Roman" w:cs="Arial"/>
                                <w:color w:val="19388A"/>
                                <w:kern w:val="36"/>
                                <w:sz w:val="16"/>
                                <w:szCs w:val="16"/>
                                <w:lang w:eastAsia="cs-CZ"/>
                              </w:rPr>
                              <w:t>Krajský úřad – Jihočeský kraj</w:t>
                            </w:r>
                            <w:hyperlink r:id="rId19" w:history="1">
                              <w:r w:rsidRPr="004426A6">
                                <w:rPr>
                                  <w:rStyle w:val="Hypertextovodkaz"/>
                                  <w:rFonts w:cs="Arial"/>
                                  <w:color w:val="1A377D"/>
                                  <w:sz w:val="16"/>
                                  <w:szCs w:val="16"/>
                                </w:rPr>
                                <w:t>https://geoportal.kraj-jihocesky.gov.cz/gs/smernice-a-metodiky/</w:t>
                              </w:r>
                              <w:bookmarkEnd w:id="38"/>
                              <w:bookmarkEnd w:id="39"/>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40" w:name="_Toc5188312"/>
                            <w:bookmarkStart w:id="41" w:name="_Toc5783694"/>
                            <w:r w:rsidRPr="00CE6E0F">
                              <w:rPr>
                                <w:rFonts w:eastAsia="Times New Roman" w:cs="Arial"/>
                                <w:color w:val="19388A"/>
                                <w:kern w:val="36"/>
                                <w:sz w:val="16"/>
                                <w:szCs w:val="16"/>
                                <w:lang w:eastAsia="cs-CZ"/>
                              </w:rPr>
                              <w:t>Krajský úřad – Jihočeský kraj</w:t>
                            </w:r>
                            <w:bookmarkEnd w:id="40"/>
                            <w:bookmarkEnd w:id="41"/>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42" w:name="_Toc5188313"/>
                            <w:bookmarkStart w:id="43" w:name="_Toc5783695"/>
                            <w:r w:rsidRPr="00CE6E0F">
                              <w:rPr>
                                <w:rFonts w:eastAsia="Times New Roman" w:cs="Arial"/>
                                <w:color w:val="19388A"/>
                                <w:kern w:val="36"/>
                                <w:sz w:val="16"/>
                                <w:szCs w:val="16"/>
                                <w:lang w:eastAsia="cs-CZ"/>
                              </w:rPr>
                              <w:t>Odbor regionálního rozvoje, územního plánování a stavebního řádu</w:t>
                            </w:r>
                            <w:bookmarkEnd w:id="42"/>
                            <w:bookmarkEnd w:id="43"/>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44" w:name="_Toc5188314"/>
                            <w:bookmarkStart w:id="45" w:name="_Toc5783696"/>
                            <w:r w:rsidRPr="00CE6E0F">
                              <w:rPr>
                                <w:rFonts w:eastAsia="Times New Roman" w:cs="Arial"/>
                                <w:color w:val="19388A"/>
                                <w:kern w:val="36"/>
                                <w:sz w:val="16"/>
                                <w:szCs w:val="16"/>
                                <w:lang w:eastAsia="cs-CZ"/>
                              </w:rPr>
                              <w:t>Krajský úřad – Jihočeský kraj</w:t>
                            </w:r>
                            <w:hyperlink r:id="rId20" w:history="1">
                              <w:r w:rsidRPr="004426A6">
                                <w:rPr>
                                  <w:rStyle w:val="Hypertextovodkaz"/>
                                  <w:rFonts w:cs="Arial"/>
                                  <w:color w:val="1A377D"/>
                                  <w:sz w:val="16"/>
                                  <w:szCs w:val="16"/>
                                </w:rPr>
                                <w:t>https://geoportal.kraj-jihocesky.gov.cz/gs/smernice-a-metodiky/</w:t>
                              </w:r>
                              <w:bookmarkEnd w:id="44"/>
                              <w:bookmarkEnd w:id="45"/>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46" w:name="_Toc5188315"/>
                            <w:bookmarkStart w:id="47" w:name="_Toc5783697"/>
                            <w:r w:rsidRPr="00CE6E0F">
                              <w:rPr>
                                <w:rFonts w:eastAsia="Times New Roman" w:cs="Arial"/>
                                <w:color w:val="19388A"/>
                                <w:kern w:val="36"/>
                                <w:sz w:val="16"/>
                                <w:szCs w:val="16"/>
                                <w:lang w:eastAsia="cs-CZ"/>
                              </w:rPr>
                              <w:t>Krajský úřad – Jihočeský kraj</w:t>
                            </w:r>
                            <w:hyperlink r:id="rId21" w:history="1">
                              <w:r w:rsidRPr="004426A6">
                                <w:rPr>
                                  <w:rStyle w:val="Hypertextovodkaz"/>
                                  <w:rFonts w:cs="Arial"/>
                                  <w:color w:val="1A377D"/>
                                  <w:sz w:val="16"/>
                                  <w:szCs w:val="16"/>
                                </w:rPr>
                                <w:t>https://geoportal.kraj-jihocesky.gov.cz/gs/smernice-a-metodiky/</w:t>
                              </w:r>
                              <w:bookmarkEnd w:id="46"/>
                              <w:bookmarkEnd w:id="47"/>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48" w:name="_Toc5188316"/>
                            <w:bookmarkStart w:id="49" w:name="_Toc5783698"/>
                            <w:r w:rsidRPr="00CE6E0F">
                              <w:rPr>
                                <w:rFonts w:eastAsia="Times New Roman" w:cs="Arial"/>
                                <w:color w:val="19388A"/>
                                <w:kern w:val="36"/>
                                <w:sz w:val="16"/>
                                <w:szCs w:val="16"/>
                                <w:lang w:eastAsia="cs-CZ"/>
                              </w:rPr>
                              <w:t>Krajský úřad – Jihočeský kraj</w:t>
                            </w:r>
                            <w:hyperlink r:id="rId22" w:history="1">
                              <w:bookmarkStart w:id="50" w:name="_Toc5187174"/>
                              <w:bookmarkStart w:id="51" w:name="_Toc5187274"/>
                              <w:bookmarkStart w:id="52" w:name="_Toc5187307"/>
                              <w:bookmarkStart w:id="53" w:name="_Toc5187561"/>
                              <w:bookmarkStart w:id="54" w:name="_Toc5187705"/>
                              <w:bookmarkStart w:id="55" w:name="_Toc5187775"/>
                              <w:bookmarkStart w:id="56" w:name="_Toc5187818"/>
                              <w:bookmarkStart w:id="57" w:name="_Toc5187929"/>
                              <w:r w:rsidRPr="004426A6">
                                <w:rPr>
                                  <w:rStyle w:val="Hypertextovodkaz"/>
                                  <w:rFonts w:cs="Arial"/>
                                  <w:color w:val="1A377D"/>
                                  <w:sz w:val="16"/>
                                  <w:szCs w:val="16"/>
                                </w:rPr>
                                <w:t>https://geoportal.kraj-jihocesky.gov.cz/gs/smernice-a-metodiky/</w:t>
                              </w:r>
                              <w:bookmarkEnd w:id="48"/>
                              <w:bookmarkEnd w:id="49"/>
                              <w:bookmarkEnd w:id="50"/>
                              <w:bookmarkEnd w:id="51"/>
                              <w:bookmarkEnd w:id="52"/>
                              <w:bookmarkEnd w:id="53"/>
                              <w:bookmarkEnd w:id="54"/>
                              <w:bookmarkEnd w:id="55"/>
                              <w:bookmarkEnd w:id="56"/>
                              <w:bookmarkEnd w:id="57"/>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58" w:name="_Toc5187175"/>
                            <w:bookmarkStart w:id="59" w:name="_Toc5187275"/>
                            <w:bookmarkStart w:id="60" w:name="_Toc5187308"/>
                            <w:bookmarkStart w:id="61" w:name="_Toc5187562"/>
                            <w:bookmarkStart w:id="62" w:name="_Toc5187706"/>
                            <w:bookmarkStart w:id="63" w:name="_Toc5187776"/>
                            <w:bookmarkStart w:id="64" w:name="_Toc5187819"/>
                            <w:bookmarkStart w:id="65" w:name="_Toc5187930"/>
                            <w:bookmarkStart w:id="66" w:name="_Toc5188317"/>
                            <w:bookmarkStart w:id="67" w:name="_Toc5783699"/>
                            <w:r w:rsidRPr="00CE6E0F">
                              <w:rPr>
                                <w:rFonts w:eastAsia="Times New Roman" w:cs="Arial"/>
                                <w:color w:val="19388A"/>
                                <w:kern w:val="36"/>
                                <w:sz w:val="16"/>
                                <w:szCs w:val="16"/>
                                <w:lang w:eastAsia="cs-CZ"/>
                              </w:rPr>
                              <w:t>Krajský úřad – Jihočeský kraj</w:t>
                            </w:r>
                            <w:hyperlink r:id="rId23" w:history="1">
                              <w:bookmarkStart w:id="68" w:name="_Toc5185623"/>
                              <w:r w:rsidRPr="004426A6">
                                <w:rPr>
                                  <w:rStyle w:val="Hypertextovodkaz"/>
                                  <w:rFonts w:cs="Arial"/>
                                  <w:color w:val="1A377D"/>
                                  <w:sz w:val="16"/>
                                  <w:szCs w:val="16"/>
                                </w:rPr>
                                <w:t>https://geoportal.kraj-jihocesky.gov.cz/gs/smernice-a-metodiky/</w:t>
                              </w:r>
                              <w:bookmarkEnd w:id="58"/>
                              <w:bookmarkEnd w:id="59"/>
                              <w:bookmarkEnd w:id="60"/>
                              <w:bookmarkEnd w:id="61"/>
                              <w:bookmarkEnd w:id="62"/>
                              <w:bookmarkEnd w:id="63"/>
                              <w:bookmarkEnd w:id="64"/>
                              <w:bookmarkEnd w:id="65"/>
                              <w:bookmarkEnd w:id="66"/>
                              <w:bookmarkEnd w:id="67"/>
                              <w:bookmarkEnd w:id="68"/>
                            </w:hyperlink>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6" o:spid="_x0000_s1026" type="#_x0000_t202" style="position:absolute;left:0;text-align:left;margin-left:255.4pt;margin-top:723.4pt;width:239.8pt;height:21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" filled="f" stroked="f">
                <v:textbox>
                  <w:txbxContent>
                    <w:p w:rsidR="00613EED" w:rsidRPr="00CE6E0F" w:rsidRDefault="00B51501" w:rsidP="00F24B6C">
                      <w:pPr>
                        <w:shd w:val="clear" w:color="auto" w:fill="FFFFFF"/>
                        <w:spacing w:after="0" w:line="240" w:lineRule="auto"/>
                        <w:ind w:left="0"/>
                        <w:outlineLvl w:val="0"/>
                        <w:rPr>
                          <w:rFonts w:eastAsia="Times New Roman" w:cs="Arial"/>
                          <w:color w:val="1A377D"/>
                          <w:kern w:val="36"/>
                          <w:sz w:val="16"/>
                          <w:szCs w:val="16"/>
                          <w:lang w:eastAsia="cs-CZ"/>
                        </w:rPr>
                      </w:pPr>
                      <w:hyperlink r:id="rId24" w:history="1">
                        <w:bookmarkStart w:id="69" w:name="_Toc5188292"/>
                        <w:bookmarkStart w:id="70" w:name="_Toc5783674"/>
                        <w:r w:rsidR="00613EED" w:rsidRPr="004426A6">
                          <w:rPr>
                            <w:rStyle w:val="Hypertextovodkaz"/>
                            <w:rFonts w:cs="Arial"/>
                            <w:color w:val="1A377D"/>
                            <w:sz w:val="16"/>
                            <w:szCs w:val="16"/>
                          </w:rPr>
                          <w:t>https://geoportal.kraj-jihocesky.gov.cz/gs/smernice-a-metodiky/</w:t>
                        </w:r>
                        <w:bookmarkEnd w:id="69"/>
                        <w:bookmarkEnd w:id="70"/>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71" w:name="_Toc5188293"/>
                      <w:bookmarkStart w:id="72" w:name="_Toc5783675"/>
                      <w:r w:rsidRPr="00CE6E0F">
                        <w:rPr>
                          <w:rFonts w:eastAsia="Times New Roman" w:cs="Arial"/>
                          <w:color w:val="19388A"/>
                          <w:kern w:val="36"/>
                          <w:sz w:val="16"/>
                          <w:szCs w:val="16"/>
                          <w:lang w:eastAsia="cs-CZ"/>
                        </w:rPr>
                        <w:t>Krajský úřad – Jihočeský kraj</w:t>
                      </w:r>
                      <w:hyperlink r:id="rId25" w:history="1">
                        <w:r w:rsidRPr="004426A6">
                          <w:rPr>
                            <w:rStyle w:val="Hypertextovodkaz"/>
                            <w:rFonts w:cs="Arial"/>
                            <w:color w:val="1A377D"/>
                            <w:sz w:val="16"/>
                            <w:szCs w:val="16"/>
                          </w:rPr>
                          <w:t>https://geoportal.kraj-jihocesky.gov.cz/gs/smernice-a-metodiky/</w:t>
                        </w:r>
                        <w:bookmarkEnd w:id="71"/>
                        <w:bookmarkEnd w:id="72"/>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73" w:name="_Toc5188294"/>
                      <w:bookmarkStart w:id="74" w:name="_Toc5783676"/>
                      <w:r w:rsidRPr="00CE6E0F">
                        <w:rPr>
                          <w:rFonts w:eastAsia="Times New Roman" w:cs="Arial"/>
                          <w:color w:val="19388A"/>
                          <w:kern w:val="36"/>
                          <w:sz w:val="16"/>
                          <w:szCs w:val="16"/>
                          <w:lang w:eastAsia="cs-CZ"/>
                        </w:rPr>
                        <w:t>Krajský úřad – Jihočeský kraj</w:t>
                      </w:r>
                      <w:hyperlink r:id="rId26" w:history="1">
                        <w:r w:rsidRPr="004426A6">
                          <w:rPr>
                            <w:rStyle w:val="Hypertextovodkaz"/>
                            <w:rFonts w:cs="Arial"/>
                            <w:color w:val="1A377D"/>
                            <w:sz w:val="16"/>
                            <w:szCs w:val="16"/>
                          </w:rPr>
                          <w:t>https://geoportal.kraj-jihocesky.gov.cz/gs/smernice-a-metodiky/</w:t>
                        </w:r>
                        <w:bookmarkEnd w:id="73"/>
                        <w:bookmarkEnd w:id="74"/>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75" w:name="_Toc5188295"/>
                      <w:bookmarkStart w:id="76" w:name="_Toc5783677"/>
                      <w:r w:rsidRPr="00CE6E0F">
                        <w:rPr>
                          <w:rFonts w:eastAsia="Times New Roman" w:cs="Arial"/>
                          <w:color w:val="19388A"/>
                          <w:kern w:val="36"/>
                          <w:sz w:val="16"/>
                          <w:szCs w:val="16"/>
                          <w:lang w:eastAsia="cs-CZ"/>
                        </w:rPr>
                        <w:t>Krajský úřad – Jihočeský kraj</w:t>
                      </w:r>
                      <w:hyperlink r:id="rId27" w:history="1">
                        <w:r w:rsidRPr="004426A6">
                          <w:rPr>
                            <w:rStyle w:val="Hypertextovodkaz"/>
                            <w:rFonts w:cs="Arial"/>
                            <w:color w:val="1A377D"/>
                            <w:sz w:val="16"/>
                            <w:szCs w:val="16"/>
                          </w:rPr>
                          <w:t>https://geoportal.kraj-jihocesky.gov.cz/gs/smernice-a-metodiky/</w:t>
                        </w:r>
                        <w:bookmarkEnd w:id="75"/>
                        <w:bookmarkEnd w:id="76"/>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77" w:name="_Toc5188296"/>
                      <w:bookmarkStart w:id="78" w:name="_Toc5783678"/>
                      <w:r w:rsidRPr="00CE6E0F">
                        <w:rPr>
                          <w:rFonts w:eastAsia="Times New Roman" w:cs="Arial"/>
                          <w:color w:val="19388A"/>
                          <w:kern w:val="36"/>
                          <w:sz w:val="16"/>
                          <w:szCs w:val="16"/>
                          <w:lang w:eastAsia="cs-CZ"/>
                        </w:rPr>
                        <w:t>Krajský úřad – Jihočeský kraj</w:t>
                      </w:r>
                      <w:bookmarkEnd w:id="77"/>
                      <w:bookmarkEnd w:id="78"/>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79" w:name="_Toc5188297"/>
                      <w:bookmarkStart w:id="80" w:name="_Toc5783679"/>
                      <w:r w:rsidRPr="00CE6E0F">
                        <w:rPr>
                          <w:rFonts w:eastAsia="Times New Roman" w:cs="Arial"/>
                          <w:color w:val="19388A"/>
                          <w:kern w:val="36"/>
                          <w:sz w:val="16"/>
                          <w:szCs w:val="16"/>
                          <w:lang w:eastAsia="cs-CZ"/>
                        </w:rPr>
                        <w:t>Odbor regionálního rozvoje, územního plánování a stavebního řádu</w:t>
                      </w:r>
                      <w:bookmarkEnd w:id="79"/>
                      <w:bookmarkEnd w:id="80"/>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81" w:name="_Toc5188298"/>
                      <w:bookmarkStart w:id="82" w:name="_Toc5783680"/>
                      <w:r w:rsidRPr="00CE6E0F">
                        <w:rPr>
                          <w:rFonts w:eastAsia="Times New Roman" w:cs="Arial"/>
                          <w:color w:val="19388A"/>
                          <w:kern w:val="36"/>
                          <w:sz w:val="16"/>
                          <w:szCs w:val="16"/>
                          <w:lang w:eastAsia="cs-CZ"/>
                        </w:rPr>
                        <w:t>Krajský úřad – Jihočeský kraj</w:t>
                      </w:r>
                      <w:hyperlink r:id="rId28" w:history="1">
                        <w:r w:rsidRPr="004426A6">
                          <w:rPr>
                            <w:rStyle w:val="Hypertextovodkaz"/>
                            <w:rFonts w:cs="Arial"/>
                            <w:color w:val="1A377D"/>
                            <w:sz w:val="16"/>
                            <w:szCs w:val="16"/>
                          </w:rPr>
                          <w:t>https://geoportal.kraj-jihocesky.gov.cz/gs/smernice-a-metodiky/</w:t>
                        </w:r>
                        <w:bookmarkEnd w:id="81"/>
                        <w:bookmarkEnd w:id="82"/>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83" w:name="_Toc5188299"/>
                      <w:bookmarkStart w:id="84" w:name="_Toc5783681"/>
                      <w:r w:rsidRPr="00CE6E0F">
                        <w:rPr>
                          <w:rFonts w:eastAsia="Times New Roman" w:cs="Arial"/>
                          <w:color w:val="19388A"/>
                          <w:kern w:val="36"/>
                          <w:sz w:val="16"/>
                          <w:szCs w:val="16"/>
                          <w:lang w:eastAsia="cs-CZ"/>
                        </w:rPr>
                        <w:t>Krajský úřad – Jihočeský kraj</w:t>
                      </w:r>
                      <w:hyperlink r:id="rId29" w:history="1">
                        <w:r w:rsidRPr="004426A6">
                          <w:rPr>
                            <w:rStyle w:val="Hypertextovodkaz"/>
                            <w:rFonts w:cs="Arial"/>
                            <w:color w:val="1A377D"/>
                            <w:sz w:val="16"/>
                            <w:szCs w:val="16"/>
                          </w:rPr>
                          <w:t>https://geoportal.kraj-jihocesky.gov.cz/gs/smernice-a-metodiky/</w:t>
                        </w:r>
                        <w:bookmarkEnd w:id="83"/>
                        <w:bookmarkEnd w:id="84"/>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85" w:name="_Toc5188300"/>
                      <w:bookmarkStart w:id="86" w:name="_Toc5783682"/>
                      <w:r w:rsidRPr="00CE6E0F">
                        <w:rPr>
                          <w:rFonts w:eastAsia="Times New Roman" w:cs="Arial"/>
                          <w:color w:val="19388A"/>
                          <w:kern w:val="36"/>
                          <w:sz w:val="16"/>
                          <w:szCs w:val="16"/>
                          <w:lang w:eastAsia="cs-CZ"/>
                        </w:rPr>
                        <w:t>Krajský úřad – Jihočeský kraj</w:t>
                      </w:r>
                      <w:hyperlink r:id="rId30" w:history="1">
                        <w:r w:rsidRPr="004426A6">
                          <w:rPr>
                            <w:rStyle w:val="Hypertextovodkaz"/>
                            <w:rFonts w:cs="Arial"/>
                            <w:color w:val="1A377D"/>
                            <w:sz w:val="16"/>
                            <w:szCs w:val="16"/>
                          </w:rPr>
                          <w:t>https://geoportal.kraj-jihocesky.gov.cz/gs/smernice-a-metodiky/</w:t>
                        </w:r>
                        <w:bookmarkEnd w:id="85"/>
                        <w:bookmarkEnd w:id="86"/>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87" w:name="_Toc5188301"/>
                      <w:bookmarkStart w:id="88" w:name="_Toc5783683"/>
                      <w:r w:rsidRPr="00CE6E0F">
                        <w:rPr>
                          <w:rFonts w:eastAsia="Times New Roman" w:cs="Arial"/>
                          <w:color w:val="19388A"/>
                          <w:kern w:val="36"/>
                          <w:sz w:val="16"/>
                          <w:szCs w:val="16"/>
                          <w:lang w:eastAsia="cs-CZ"/>
                        </w:rPr>
                        <w:t>Krajský úřad – Jihočeský kraj</w:t>
                      </w:r>
                      <w:hyperlink r:id="rId31" w:history="1">
                        <w:r w:rsidRPr="004426A6">
                          <w:rPr>
                            <w:rStyle w:val="Hypertextovodkaz"/>
                            <w:rFonts w:cs="Arial"/>
                            <w:color w:val="1A377D"/>
                            <w:sz w:val="16"/>
                            <w:szCs w:val="16"/>
                          </w:rPr>
                          <w:t>https://geoportal.kraj-jihocesky.gov.cz/gs/smernice-a-metodiky/</w:t>
                        </w:r>
                        <w:bookmarkEnd w:id="87"/>
                        <w:bookmarkEnd w:id="88"/>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89" w:name="_Toc5188302"/>
                      <w:bookmarkStart w:id="90" w:name="_Toc5783684"/>
                      <w:r w:rsidRPr="00CE6E0F">
                        <w:rPr>
                          <w:rFonts w:eastAsia="Times New Roman" w:cs="Arial"/>
                          <w:color w:val="19388A"/>
                          <w:kern w:val="36"/>
                          <w:sz w:val="16"/>
                          <w:szCs w:val="16"/>
                          <w:lang w:eastAsia="cs-CZ"/>
                        </w:rPr>
                        <w:t>Krajský úřad – Jihočeský kraj</w:t>
                      </w:r>
                      <w:bookmarkEnd w:id="89"/>
                      <w:bookmarkEnd w:id="90"/>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91" w:name="_Toc5188303"/>
                      <w:bookmarkStart w:id="92" w:name="_Toc5783685"/>
                      <w:r w:rsidRPr="00CE6E0F">
                        <w:rPr>
                          <w:rFonts w:eastAsia="Times New Roman" w:cs="Arial"/>
                          <w:color w:val="19388A"/>
                          <w:kern w:val="36"/>
                          <w:sz w:val="16"/>
                          <w:szCs w:val="16"/>
                          <w:lang w:eastAsia="cs-CZ"/>
                        </w:rPr>
                        <w:t>Odbor regionálního rozvoje, územního plánování a stavebního řádu</w:t>
                      </w:r>
                      <w:bookmarkEnd w:id="91"/>
                      <w:bookmarkEnd w:id="92"/>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93" w:name="_Toc5188304"/>
                      <w:bookmarkStart w:id="94" w:name="_Toc5783686"/>
                      <w:r w:rsidRPr="00CE6E0F">
                        <w:rPr>
                          <w:rFonts w:eastAsia="Times New Roman" w:cs="Arial"/>
                          <w:color w:val="19388A"/>
                          <w:kern w:val="36"/>
                          <w:sz w:val="16"/>
                          <w:szCs w:val="16"/>
                          <w:lang w:eastAsia="cs-CZ"/>
                        </w:rPr>
                        <w:t>Krajský úřad – Jihočeský kraj</w:t>
                      </w:r>
                      <w:bookmarkEnd w:id="93"/>
                      <w:bookmarkEnd w:id="94"/>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95" w:name="_Toc5188305"/>
                      <w:bookmarkStart w:id="96" w:name="_Toc5783687"/>
                      <w:r w:rsidRPr="00CE6E0F">
                        <w:rPr>
                          <w:rFonts w:eastAsia="Times New Roman" w:cs="Arial"/>
                          <w:color w:val="19388A"/>
                          <w:kern w:val="36"/>
                          <w:sz w:val="16"/>
                          <w:szCs w:val="16"/>
                          <w:lang w:eastAsia="cs-CZ"/>
                        </w:rPr>
                        <w:t>Odbor regionálního rozvoje, územního plánování a stavebního řádu</w:t>
                      </w:r>
                      <w:bookmarkEnd w:id="95"/>
                      <w:bookmarkEnd w:id="96"/>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97" w:name="_Toc5188306"/>
                      <w:bookmarkStart w:id="98" w:name="_Toc5783688"/>
                      <w:r w:rsidRPr="00CE6E0F">
                        <w:rPr>
                          <w:rFonts w:eastAsia="Times New Roman" w:cs="Arial"/>
                          <w:color w:val="19388A"/>
                          <w:kern w:val="36"/>
                          <w:sz w:val="16"/>
                          <w:szCs w:val="16"/>
                          <w:lang w:eastAsia="cs-CZ"/>
                        </w:rPr>
                        <w:t>Krajský úřad – Jihočeský kraj</w:t>
                      </w:r>
                      <w:bookmarkEnd w:id="97"/>
                      <w:bookmarkEnd w:id="98"/>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99" w:name="_Toc5188307"/>
                      <w:bookmarkStart w:id="100" w:name="_Toc5783689"/>
                      <w:r w:rsidRPr="00CE6E0F">
                        <w:rPr>
                          <w:rFonts w:eastAsia="Times New Roman" w:cs="Arial"/>
                          <w:color w:val="19388A"/>
                          <w:kern w:val="36"/>
                          <w:sz w:val="16"/>
                          <w:szCs w:val="16"/>
                          <w:lang w:eastAsia="cs-CZ"/>
                        </w:rPr>
                        <w:t>Odbor regionálního rozvoje, územního plánování a stavebního řádu</w:t>
                      </w:r>
                      <w:bookmarkEnd w:id="99"/>
                      <w:bookmarkEnd w:id="100"/>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01" w:name="_Toc5188308"/>
                      <w:bookmarkStart w:id="102" w:name="_Toc5783690"/>
                      <w:r w:rsidRPr="00CE6E0F">
                        <w:rPr>
                          <w:rFonts w:eastAsia="Times New Roman" w:cs="Arial"/>
                          <w:color w:val="19388A"/>
                          <w:kern w:val="36"/>
                          <w:sz w:val="16"/>
                          <w:szCs w:val="16"/>
                          <w:lang w:eastAsia="cs-CZ"/>
                        </w:rPr>
                        <w:t>Krajský úřad – Jihočeský kraj</w:t>
                      </w:r>
                      <w:hyperlink r:id="rId32" w:history="1">
                        <w:r w:rsidRPr="004426A6">
                          <w:rPr>
                            <w:rStyle w:val="Hypertextovodkaz"/>
                            <w:rFonts w:cs="Arial"/>
                            <w:color w:val="1A377D"/>
                            <w:sz w:val="16"/>
                            <w:szCs w:val="16"/>
                          </w:rPr>
                          <w:t>https://geoportal.kraj-jihocesky.gov.cz/gs/smernice-a-metodiky/</w:t>
                        </w:r>
                        <w:bookmarkEnd w:id="101"/>
                        <w:bookmarkEnd w:id="102"/>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03" w:name="_Toc5188309"/>
                      <w:bookmarkStart w:id="104" w:name="_Toc5783691"/>
                      <w:r w:rsidRPr="00CE6E0F">
                        <w:rPr>
                          <w:rFonts w:eastAsia="Times New Roman" w:cs="Arial"/>
                          <w:color w:val="19388A"/>
                          <w:kern w:val="36"/>
                          <w:sz w:val="16"/>
                          <w:szCs w:val="16"/>
                          <w:lang w:eastAsia="cs-CZ"/>
                        </w:rPr>
                        <w:t>Krajský úřad – Jihočeský kraj</w:t>
                      </w:r>
                      <w:hyperlink r:id="rId33" w:history="1">
                        <w:r w:rsidRPr="004426A6">
                          <w:rPr>
                            <w:rStyle w:val="Hypertextovodkaz"/>
                            <w:rFonts w:cs="Arial"/>
                            <w:color w:val="1A377D"/>
                            <w:sz w:val="16"/>
                            <w:szCs w:val="16"/>
                          </w:rPr>
                          <w:t>https://geoportal.kraj-jihocesky.gov.cz/gs/smernice-a-metodiky/</w:t>
                        </w:r>
                        <w:bookmarkEnd w:id="103"/>
                        <w:bookmarkEnd w:id="104"/>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05" w:name="_Toc5188310"/>
                      <w:bookmarkStart w:id="106" w:name="_Toc5783692"/>
                      <w:r w:rsidRPr="00CE6E0F">
                        <w:rPr>
                          <w:rFonts w:eastAsia="Times New Roman" w:cs="Arial"/>
                          <w:color w:val="19388A"/>
                          <w:kern w:val="36"/>
                          <w:sz w:val="16"/>
                          <w:szCs w:val="16"/>
                          <w:lang w:eastAsia="cs-CZ"/>
                        </w:rPr>
                        <w:t>Krajský úřad – Jihočeský kraj</w:t>
                      </w:r>
                      <w:hyperlink r:id="rId34" w:history="1">
                        <w:r w:rsidRPr="004426A6">
                          <w:rPr>
                            <w:rStyle w:val="Hypertextovodkaz"/>
                            <w:rFonts w:cs="Arial"/>
                            <w:color w:val="1A377D"/>
                            <w:sz w:val="16"/>
                            <w:szCs w:val="16"/>
                          </w:rPr>
                          <w:t>https://geoportal.kraj-jihocesky.gov.cz/gs/smernice-a-metodiky/</w:t>
                        </w:r>
                        <w:bookmarkEnd w:id="105"/>
                        <w:bookmarkEnd w:id="106"/>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07" w:name="_Toc5188311"/>
                      <w:bookmarkStart w:id="108" w:name="_Toc5783693"/>
                      <w:r w:rsidRPr="00CE6E0F">
                        <w:rPr>
                          <w:rFonts w:eastAsia="Times New Roman" w:cs="Arial"/>
                          <w:color w:val="19388A"/>
                          <w:kern w:val="36"/>
                          <w:sz w:val="16"/>
                          <w:szCs w:val="16"/>
                          <w:lang w:eastAsia="cs-CZ"/>
                        </w:rPr>
                        <w:t>Krajský úřad – Jihočeský kraj</w:t>
                      </w:r>
                      <w:hyperlink r:id="rId35" w:history="1">
                        <w:r w:rsidRPr="004426A6">
                          <w:rPr>
                            <w:rStyle w:val="Hypertextovodkaz"/>
                            <w:rFonts w:cs="Arial"/>
                            <w:color w:val="1A377D"/>
                            <w:sz w:val="16"/>
                            <w:szCs w:val="16"/>
                          </w:rPr>
                          <w:t>https://geoportal.kraj-jihocesky.gov.cz/gs/smernice-a-metodiky/</w:t>
                        </w:r>
                        <w:bookmarkEnd w:id="107"/>
                        <w:bookmarkEnd w:id="108"/>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09" w:name="_Toc5188312"/>
                      <w:bookmarkStart w:id="110" w:name="_Toc5783694"/>
                      <w:r w:rsidRPr="00CE6E0F">
                        <w:rPr>
                          <w:rFonts w:eastAsia="Times New Roman" w:cs="Arial"/>
                          <w:color w:val="19388A"/>
                          <w:kern w:val="36"/>
                          <w:sz w:val="16"/>
                          <w:szCs w:val="16"/>
                          <w:lang w:eastAsia="cs-CZ"/>
                        </w:rPr>
                        <w:t>Krajský úřad – Jihočeský kraj</w:t>
                      </w:r>
                      <w:bookmarkEnd w:id="109"/>
                      <w:bookmarkEnd w:id="110"/>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11" w:name="_Toc5188313"/>
                      <w:bookmarkStart w:id="112" w:name="_Toc5783695"/>
                      <w:r w:rsidRPr="00CE6E0F">
                        <w:rPr>
                          <w:rFonts w:eastAsia="Times New Roman" w:cs="Arial"/>
                          <w:color w:val="19388A"/>
                          <w:kern w:val="36"/>
                          <w:sz w:val="16"/>
                          <w:szCs w:val="16"/>
                          <w:lang w:eastAsia="cs-CZ"/>
                        </w:rPr>
                        <w:t>Odbor regionálního rozvoje, územního plánování a stavebního řádu</w:t>
                      </w:r>
                      <w:bookmarkEnd w:id="111"/>
                      <w:bookmarkEnd w:id="112"/>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13" w:name="_Toc5188314"/>
                      <w:bookmarkStart w:id="114" w:name="_Toc5783696"/>
                      <w:r w:rsidRPr="00CE6E0F">
                        <w:rPr>
                          <w:rFonts w:eastAsia="Times New Roman" w:cs="Arial"/>
                          <w:color w:val="19388A"/>
                          <w:kern w:val="36"/>
                          <w:sz w:val="16"/>
                          <w:szCs w:val="16"/>
                          <w:lang w:eastAsia="cs-CZ"/>
                        </w:rPr>
                        <w:t>Krajský úřad – Jihočeský kraj</w:t>
                      </w:r>
                      <w:hyperlink r:id="rId36" w:history="1">
                        <w:r w:rsidRPr="004426A6">
                          <w:rPr>
                            <w:rStyle w:val="Hypertextovodkaz"/>
                            <w:rFonts w:cs="Arial"/>
                            <w:color w:val="1A377D"/>
                            <w:sz w:val="16"/>
                            <w:szCs w:val="16"/>
                          </w:rPr>
                          <w:t>https://geoportal.kraj-jihocesky.gov.cz/gs/smernice-a-metodiky/</w:t>
                        </w:r>
                        <w:bookmarkEnd w:id="113"/>
                        <w:bookmarkEnd w:id="114"/>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15" w:name="_Toc5188315"/>
                      <w:bookmarkStart w:id="116" w:name="_Toc5783697"/>
                      <w:r w:rsidRPr="00CE6E0F">
                        <w:rPr>
                          <w:rFonts w:eastAsia="Times New Roman" w:cs="Arial"/>
                          <w:color w:val="19388A"/>
                          <w:kern w:val="36"/>
                          <w:sz w:val="16"/>
                          <w:szCs w:val="16"/>
                          <w:lang w:eastAsia="cs-CZ"/>
                        </w:rPr>
                        <w:t>Krajský úřad – Jihočeský kraj</w:t>
                      </w:r>
                      <w:hyperlink r:id="rId37" w:history="1">
                        <w:r w:rsidRPr="004426A6">
                          <w:rPr>
                            <w:rStyle w:val="Hypertextovodkaz"/>
                            <w:rFonts w:cs="Arial"/>
                            <w:color w:val="1A377D"/>
                            <w:sz w:val="16"/>
                            <w:szCs w:val="16"/>
                          </w:rPr>
                          <w:t>https://geoportal.kraj-jihocesky.gov.cz/gs/smernice-a-metodiky/</w:t>
                        </w:r>
                        <w:bookmarkEnd w:id="115"/>
                        <w:bookmarkEnd w:id="116"/>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17" w:name="_Toc5188316"/>
                      <w:bookmarkStart w:id="118" w:name="_Toc5783698"/>
                      <w:r w:rsidRPr="00CE6E0F">
                        <w:rPr>
                          <w:rFonts w:eastAsia="Times New Roman" w:cs="Arial"/>
                          <w:color w:val="19388A"/>
                          <w:kern w:val="36"/>
                          <w:sz w:val="16"/>
                          <w:szCs w:val="16"/>
                          <w:lang w:eastAsia="cs-CZ"/>
                        </w:rPr>
                        <w:t>Krajský úřad – Jihočeský kraj</w:t>
                      </w:r>
                      <w:hyperlink r:id="rId38" w:history="1">
                        <w:bookmarkStart w:id="119" w:name="_Toc5187174"/>
                        <w:bookmarkStart w:id="120" w:name="_Toc5187274"/>
                        <w:bookmarkStart w:id="121" w:name="_Toc5187307"/>
                        <w:bookmarkStart w:id="122" w:name="_Toc5187561"/>
                        <w:bookmarkStart w:id="123" w:name="_Toc5187705"/>
                        <w:bookmarkStart w:id="124" w:name="_Toc5187775"/>
                        <w:bookmarkStart w:id="125" w:name="_Toc5187818"/>
                        <w:bookmarkStart w:id="126" w:name="_Toc5187929"/>
                        <w:r w:rsidRPr="004426A6">
                          <w:rPr>
                            <w:rStyle w:val="Hypertextovodkaz"/>
                            <w:rFonts w:cs="Arial"/>
                            <w:color w:val="1A377D"/>
                            <w:sz w:val="16"/>
                            <w:szCs w:val="16"/>
                          </w:rPr>
                          <w:t>https://geoportal.kraj-jihocesky.gov.cz/gs/smernice-a-metodiky/</w:t>
                        </w:r>
                        <w:bookmarkEnd w:id="117"/>
                        <w:bookmarkEnd w:id="118"/>
                        <w:bookmarkEnd w:id="119"/>
                        <w:bookmarkEnd w:id="120"/>
                        <w:bookmarkEnd w:id="121"/>
                        <w:bookmarkEnd w:id="122"/>
                        <w:bookmarkEnd w:id="123"/>
                        <w:bookmarkEnd w:id="124"/>
                        <w:bookmarkEnd w:id="125"/>
                        <w:bookmarkEnd w:id="126"/>
                      </w:hyperlink>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A377D"/>
                          <w:kern w:val="36"/>
                          <w:sz w:val="16"/>
                          <w:szCs w:val="16"/>
                          <w:lang w:eastAsia="cs-CZ"/>
                        </w:rPr>
                      </w:pPr>
                      <w:bookmarkStart w:id="127" w:name="_Toc5187175"/>
                      <w:bookmarkStart w:id="128" w:name="_Toc5187275"/>
                      <w:bookmarkStart w:id="129" w:name="_Toc5187308"/>
                      <w:bookmarkStart w:id="130" w:name="_Toc5187562"/>
                      <w:bookmarkStart w:id="131" w:name="_Toc5187706"/>
                      <w:bookmarkStart w:id="132" w:name="_Toc5187776"/>
                      <w:bookmarkStart w:id="133" w:name="_Toc5187819"/>
                      <w:bookmarkStart w:id="134" w:name="_Toc5187930"/>
                      <w:bookmarkStart w:id="135" w:name="_Toc5188317"/>
                      <w:bookmarkStart w:id="136" w:name="_Toc5783699"/>
                      <w:r w:rsidRPr="00CE6E0F">
                        <w:rPr>
                          <w:rFonts w:eastAsia="Times New Roman" w:cs="Arial"/>
                          <w:color w:val="19388A"/>
                          <w:kern w:val="36"/>
                          <w:sz w:val="16"/>
                          <w:szCs w:val="16"/>
                          <w:lang w:eastAsia="cs-CZ"/>
                        </w:rPr>
                        <w:t>Krajský úřad – Jihočeský kraj</w:t>
                      </w:r>
                      <w:hyperlink r:id="rId39" w:history="1">
                        <w:bookmarkStart w:id="137" w:name="_Toc5185623"/>
                        <w:r w:rsidRPr="004426A6">
                          <w:rPr>
                            <w:rStyle w:val="Hypertextovodkaz"/>
                            <w:rFonts w:cs="Arial"/>
                            <w:color w:val="1A377D"/>
                            <w:sz w:val="16"/>
                            <w:szCs w:val="16"/>
                          </w:rPr>
                          <w:t>https://geoportal.kraj-jihocesky.gov.cz/gs/smernice-a-metodiky/</w:t>
                        </w:r>
                        <w:bookmarkEnd w:id="127"/>
                        <w:bookmarkEnd w:id="128"/>
                        <w:bookmarkEnd w:id="129"/>
                        <w:bookmarkEnd w:id="130"/>
                        <w:bookmarkEnd w:id="131"/>
                        <w:bookmarkEnd w:id="132"/>
                        <w:bookmarkEnd w:id="133"/>
                        <w:bookmarkEnd w:id="134"/>
                        <w:bookmarkEnd w:id="135"/>
                        <w:bookmarkEnd w:id="136"/>
                        <w:bookmarkEnd w:id="137"/>
                      </w:hyperlink>
                    </w:p>
                  </w:txbxContent>
                </v:textbox>
              </v:shape>
            </w:pict>
          </mc:Fallback>
        </mc:AlternateContent>
      </w:r>
      <w:r w:rsidR="00637E3D">
        <w:rPr>
          <w:noProof/>
          <w:lang w:eastAsia="cs-CZ"/>
        </w:rPr>
        <mc:AlternateContent>
          <mc:Choice Requires="wps">
            <w:drawing>
              <wp:anchor distT="45720" distB="45720" distL="114300" distR="114300" simplePos="0" relativeHeight="251663360" behindDoc="0" locked="0" layoutInCell="1" allowOverlap="1" wp14:anchorId="2114364D" wp14:editId="1F73D95A">
                <wp:simplePos x="0" y="0"/>
                <wp:positionH relativeFrom="margin">
                  <wp:align>left</wp:align>
                </wp:positionH>
                <wp:positionV relativeFrom="page">
                  <wp:posOffset>2914650</wp:posOffset>
                </wp:positionV>
                <wp:extent cx="6041390" cy="2238375"/>
                <wp:effectExtent l="0" t="0" r="0" b="9525"/>
                <wp:wrapSquare wrapText="bothSides"/>
                <wp:docPr id="2100"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1390" cy="2238375"/>
                        </a:xfrm>
                        <a:prstGeom prst="rect">
                          <a:avLst/>
                        </a:prstGeom>
                        <a:solidFill>
                          <a:srgbClr val="FFFFFF"/>
                        </a:solidFill>
                        <a:ln w="9525">
                          <a:noFill/>
                          <a:miter lim="800000"/>
                          <a:headEnd/>
                          <a:tailEnd/>
                        </a:ln>
                      </wps:spPr>
                      <wps:txbx>
                        <w:txbxContent>
                          <w:p w:rsidR="00613EED" w:rsidRPr="004426A6" w:rsidRDefault="00613EED" w:rsidP="00637E3D">
                            <w:pPr>
                              <w:jc w:val="center"/>
                              <w:rPr>
                                <w:rFonts w:cs="Arial"/>
                                <w:color w:val="1A377D"/>
                                <w:sz w:val="36"/>
                                <w:szCs w:val="36"/>
                              </w:rPr>
                            </w:pPr>
                            <w:r w:rsidRPr="004426A6">
                              <w:rPr>
                                <w:rFonts w:cs="Arial"/>
                                <w:color w:val="1A377D"/>
                                <w:sz w:val="36"/>
                                <w:szCs w:val="36"/>
                              </w:rPr>
                              <w:t xml:space="preserve">METODICKÝ POKYN č. </w:t>
                            </w:r>
                            <w:r w:rsidR="00637E3D">
                              <w:rPr>
                                <w:rFonts w:cs="Arial"/>
                                <w:color w:val="1A377D"/>
                                <w:sz w:val="36"/>
                                <w:szCs w:val="36"/>
                              </w:rPr>
                              <w:t>1</w:t>
                            </w:r>
                            <w:r w:rsidRPr="004426A6">
                              <w:rPr>
                                <w:rFonts w:cs="Arial"/>
                                <w:color w:val="1A377D"/>
                                <w:sz w:val="36"/>
                                <w:szCs w:val="36"/>
                              </w:rPr>
                              <w:t>/2019</w:t>
                            </w:r>
                          </w:p>
                          <w:p w:rsidR="00613EED" w:rsidRPr="00CE6E0F" w:rsidRDefault="00637E3D" w:rsidP="00637E3D">
                            <w:pPr>
                              <w:jc w:val="center"/>
                              <w:rPr>
                                <w:rFonts w:cs="Arial"/>
                                <w:b/>
                                <w:color w:val="1A377D"/>
                                <w:sz w:val="50"/>
                                <w:szCs w:val="50"/>
                              </w:rPr>
                            </w:pPr>
                            <w:r>
                              <w:rPr>
                                <w:rFonts w:cs="Arial"/>
                                <w:b/>
                                <w:color w:val="1A377D"/>
                                <w:sz w:val="50"/>
                                <w:szCs w:val="50"/>
                              </w:rPr>
                              <w:t xml:space="preserve">POVINNOSTI OBCE POŘIZUJÍCÍ ÚPD PROSTŘEDNICTVÍM </w:t>
                            </w:r>
                            <w:r w:rsidR="00F24B6C">
                              <w:rPr>
                                <w:rFonts w:cs="Arial"/>
                                <w:b/>
                                <w:color w:val="1A377D"/>
                                <w:sz w:val="50"/>
                                <w:szCs w:val="50"/>
                              </w:rPr>
                              <w:br/>
                            </w:r>
                            <w:r>
                              <w:rPr>
                                <w:rFonts w:cs="Arial"/>
                                <w:b/>
                                <w:color w:val="1A377D"/>
                                <w:sz w:val="50"/>
                                <w:szCs w:val="50"/>
                              </w:rPr>
                              <w:t>TZV. LÉTAJÍCÍHO POŘIZOVATELE</w:t>
                            </w:r>
                          </w:p>
                          <w:p w:rsidR="00613EED" w:rsidRPr="00CE6E0F" w:rsidRDefault="00637E3D" w:rsidP="00613EED">
                            <w:pPr>
                              <w:jc w:val="right"/>
                              <w:rPr>
                                <w:rFonts w:cs="Arial"/>
                                <w:b/>
                                <w:color w:val="1A377D"/>
                                <w:sz w:val="36"/>
                                <w:szCs w:val="36"/>
                              </w:rPr>
                            </w:pPr>
                            <w:r>
                              <w:rPr>
                                <w:rFonts w:cs="Arial"/>
                                <w:b/>
                                <w:color w:val="1A377D"/>
                                <w:sz w:val="36"/>
                                <w:szCs w:val="36"/>
                              </w:rPr>
                              <w:t>1</w:t>
                            </w:r>
                            <w:r w:rsidR="00613EED" w:rsidRPr="00CE6E0F">
                              <w:rPr>
                                <w:rFonts w:cs="Arial"/>
                                <w:b/>
                                <w:color w:val="1A377D"/>
                                <w:sz w:val="36"/>
                                <w:szCs w:val="36"/>
                              </w:rPr>
                              <w:t xml:space="preserve">. </w:t>
                            </w:r>
                            <w:r>
                              <w:rPr>
                                <w:rFonts w:cs="Arial"/>
                                <w:b/>
                                <w:color w:val="1A377D"/>
                                <w:sz w:val="36"/>
                                <w:szCs w:val="36"/>
                              </w:rPr>
                              <w:t>4</w:t>
                            </w:r>
                            <w:r w:rsidR="00613EED" w:rsidRPr="00CE6E0F">
                              <w:rPr>
                                <w:rFonts w:cs="Arial"/>
                                <w:b/>
                                <w:color w:val="1A377D"/>
                                <w:sz w:val="36"/>
                                <w:szCs w:val="36"/>
                              </w:rPr>
                              <w:t>. 2019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14364D" id="Textové pole 2" o:spid="_x0000_s1027" type="#_x0000_t202" style="position:absolute;left:0;text-align:left;margin-left:0;margin-top:229.5pt;width:475.7pt;height:176.25pt;z-index:251663360;visibility:visible;mso-wrap-style:square;mso-width-percent:0;mso-height-percent:0;mso-wrap-distance-left:9pt;mso-wrap-distance-top:3.6pt;mso-wrap-distance-right:9pt;mso-wrap-distance-bottom:3.6pt;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" stroked="f">
                <v:textbox>
                  <w:txbxContent>
                    <w:p w:rsidR="00613EED" w:rsidRPr="004426A6" w:rsidRDefault="00613EED" w:rsidP="00637E3D">
                      <w:pPr>
                        <w:jc w:val="center"/>
                        <w:rPr>
                          <w:rFonts w:cs="Arial"/>
                          <w:color w:val="1A377D"/>
                          <w:sz w:val="36"/>
                          <w:szCs w:val="36"/>
                        </w:rPr>
                      </w:pPr>
                      <w:r w:rsidRPr="004426A6">
                        <w:rPr>
                          <w:rFonts w:cs="Arial"/>
                          <w:color w:val="1A377D"/>
                          <w:sz w:val="36"/>
                          <w:szCs w:val="36"/>
                        </w:rPr>
                        <w:t xml:space="preserve">METODICKÝ POKYN č. </w:t>
                      </w:r>
                      <w:r w:rsidR="00637E3D">
                        <w:rPr>
                          <w:rFonts w:cs="Arial"/>
                          <w:color w:val="1A377D"/>
                          <w:sz w:val="36"/>
                          <w:szCs w:val="36"/>
                        </w:rPr>
                        <w:t>1</w:t>
                      </w:r>
                      <w:r w:rsidRPr="004426A6">
                        <w:rPr>
                          <w:rFonts w:cs="Arial"/>
                          <w:color w:val="1A377D"/>
                          <w:sz w:val="36"/>
                          <w:szCs w:val="36"/>
                        </w:rPr>
                        <w:t>/2019</w:t>
                      </w:r>
                    </w:p>
                    <w:p w:rsidR="00613EED" w:rsidRPr="00CE6E0F" w:rsidRDefault="00637E3D" w:rsidP="00637E3D">
                      <w:pPr>
                        <w:jc w:val="center"/>
                        <w:rPr>
                          <w:rFonts w:cs="Arial"/>
                          <w:b/>
                          <w:color w:val="1A377D"/>
                          <w:sz w:val="50"/>
                          <w:szCs w:val="50"/>
                        </w:rPr>
                      </w:pPr>
                      <w:r>
                        <w:rPr>
                          <w:rFonts w:cs="Arial"/>
                          <w:b/>
                          <w:color w:val="1A377D"/>
                          <w:sz w:val="50"/>
                          <w:szCs w:val="50"/>
                        </w:rPr>
                        <w:t xml:space="preserve">POVINNOSTI OBCE POŘIZUJÍCÍ ÚPD PROSTŘEDNICTVÍM </w:t>
                      </w:r>
                      <w:r w:rsidR="00F24B6C">
                        <w:rPr>
                          <w:rFonts w:cs="Arial"/>
                          <w:b/>
                          <w:color w:val="1A377D"/>
                          <w:sz w:val="50"/>
                          <w:szCs w:val="50"/>
                        </w:rPr>
                        <w:br/>
                      </w:r>
                      <w:r>
                        <w:rPr>
                          <w:rFonts w:cs="Arial"/>
                          <w:b/>
                          <w:color w:val="1A377D"/>
                          <w:sz w:val="50"/>
                          <w:szCs w:val="50"/>
                        </w:rPr>
                        <w:t>TZV. LÉTAJÍCÍHO POŘIZOVATELE</w:t>
                      </w:r>
                    </w:p>
                    <w:p w:rsidR="00613EED" w:rsidRPr="00CE6E0F" w:rsidRDefault="00637E3D" w:rsidP="00613EED">
                      <w:pPr>
                        <w:jc w:val="right"/>
                        <w:rPr>
                          <w:rFonts w:cs="Arial"/>
                          <w:b/>
                          <w:color w:val="1A377D"/>
                          <w:sz w:val="36"/>
                          <w:szCs w:val="36"/>
                        </w:rPr>
                      </w:pPr>
                      <w:r>
                        <w:rPr>
                          <w:rFonts w:cs="Arial"/>
                          <w:b/>
                          <w:color w:val="1A377D"/>
                          <w:sz w:val="36"/>
                          <w:szCs w:val="36"/>
                        </w:rPr>
                        <w:t>1</w:t>
                      </w:r>
                      <w:r w:rsidR="00613EED" w:rsidRPr="00CE6E0F">
                        <w:rPr>
                          <w:rFonts w:cs="Arial"/>
                          <w:b/>
                          <w:color w:val="1A377D"/>
                          <w:sz w:val="36"/>
                          <w:szCs w:val="36"/>
                        </w:rPr>
                        <w:t xml:space="preserve">. </w:t>
                      </w:r>
                      <w:r>
                        <w:rPr>
                          <w:rFonts w:cs="Arial"/>
                          <w:b/>
                          <w:color w:val="1A377D"/>
                          <w:sz w:val="36"/>
                          <w:szCs w:val="36"/>
                        </w:rPr>
                        <w:t>4</w:t>
                      </w:r>
                      <w:r w:rsidR="00613EED" w:rsidRPr="00CE6E0F">
                        <w:rPr>
                          <w:rFonts w:cs="Arial"/>
                          <w:b/>
                          <w:color w:val="1A377D"/>
                          <w:sz w:val="36"/>
                          <w:szCs w:val="36"/>
                        </w:rPr>
                        <w:t>. 2019</w:t>
                      </w:r>
                    </w:p>
                  </w:txbxContent>
                </v:textbox>
                <w10:wrap type="square" anchorx="margin" anchory="page"/>
              </v:shape>
            </w:pict>
          </mc:Fallback>
        </mc:AlternateContent>
      </w:r>
      <w:r w:rsidR="00637E3D">
        <w:rPr>
          <w:noProof/>
          <w:lang w:eastAsia="cs-CZ"/>
        </w:rPr>
        <mc:AlternateContent>
          <mc:Choice Requires="wps">
            <w:drawing>
              <wp:anchor distT="0" distB="0" distL="114300" distR="114300" simplePos="0" relativeHeight="251677696" behindDoc="0" locked="0" layoutInCell="1" allowOverlap="1">
                <wp:simplePos x="0" y="0"/>
                <wp:positionH relativeFrom="column">
                  <wp:posOffset>4472305</wp:posOffset>
                </wp:positionH>
                <wp:positionV relativeFrom="paragraph">
                  <wp:posOffset>8644255</wp:posOffset>
                </wp:positionV>
                <wp:extent cx="1809750" cy="542925"/>
                <wp:effectExtent l="0" t="0" r="0" b="9525"/>
                <wp:wrapNone/>
                <wp:docPr id="210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0" cy="542925"/>
                        </a:xfrm>
                        <a:prstGeom prst="rect">
                          <a:avLst/>
                        </a:prstGeom>
                        <a:noFill/>
                        <a:ln>
                          <a:noFill/>
                        </a:ln>
                        <a:extLst/>
                      </wps:spPr>
                      <wps:txbx>
                        <w:txbxContent>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69" w:name="_Toc5188318"/>
                            <w:bookmarkStart w:id="70" w:name="_Toc5783666"/>
                            <w:bookmarkStart w:id="71" w:name="_Toc5185624"/>
                            <w:bookmarkStart w:id="72" w:name="_Toc5187176"/>
                            <w:bookmarkStart w:id="73" w:name="_Toc5187276"/>
                            <w:bookmarkStart w:id="74" w:name="_Toc5187309"/>
                            <w:bookmarkStart w:id="75" w:name="_Toc5187563"/>
                            <w:bookmarkStart w:id="76" w:name="_Toc5187707"/>
                            <w:bookmarkStart w:id="77" w:name="_Toc5187777"/>
                            <w:bookmarkStart w:id="78" w:name="_Toc5187820"/>
                            <w:bookmarkStart w:id="79" w:name="_Toc5187931"/>
                            <w:r w:rsidRPr="00CE6E0F">
                              <w:rPr>
                                <w:rFonts w:eastAsia="Times New Roman" w:cs="Arial"/>
                                <w:color w:val="19388A"/>
                                <w:kern w:val="36"/>
                                <w:sz w:val="16"/>
                                <w:szCs w:val="16"/>
                                <w:lang w:eastAsia="cs-CZ"/>
                              </w:rPr>
                              <w:t>Krajský úřad – Jihočeský kraj</w:t>
                            </w:r>
                            <w:bookmarkEnd w:id="69"/>
                            <w:bookmarkEnd w:id="70"/>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80" w:name="_Toc5188319"/>
                            <w:bookmarkStart w:id="81" w:name="_Toc5783667"/>
                            <w:r w:rsidRPr="00CE6E0F">
                              <w:rPr>
                                <w:rFonts w:eastAsia="Times New Roman" w:cs="Arial"/>
                                <w:color w:val="19388A"/>
                                <w:kern w:val="36"/>
                                <w:sz w:val="16"/>
                                <w:szCs w:val="16"/>
                                <w:lang w:eastAsia="cs-CZ"/>
                              </w:rPr>
                              <w:t xml:space="preserve">Odbor regionálního rozvoje, územního plánování </w:t>
                            </w:r>
                            <w:r w:rsidR="00F24B6C">
                              <w:rPr>
                                <w:rFonts w:eastAsia="Times New Roman" w:cs="Arial"/>
                                <w:color w:val="19388A"/>
                                <w:kern w:val="36"/>
                                <w:sz w:val="16"/>
                                <w:szCs w:val="16"/>
                                <w:lang w:eastAsia="cs-CZ"/>
                              </w:rPr>
                              <w:br/>
                            </w:r>
                            <w:r w:rsidRPr="00CE6E0F">
                              <w:rPr>
                                <w:rFonts w:eastAsia="Times New Roman" w:cs="Arial"/>
                                <w:color w:val="19388A"/>
                                <w:kern w:val="36"/>
                                <w:sz w:val="16"/>
                                <w:szCs w:val="16"/>
                                <w:lang w:eastAsia="cs-CZ"/>
                              </w:rPr>
                              <w:t>a stavebního řádu</w:t>
                            </w:r>
                            <w:bookmarkEnd w:id="80"/>
                            <w:bookmarkEnd w:id="81"/>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82" w:name="_Toc5188320"/>
                            <w:bookmarkStart w:id="83" w:name="_Toc5783668"/>
                            <w:r w:rsidRPr="00CE6E0F">
                              <w:rPr>
                                <w:rFonts w:eastAsia="Times New Roman" w:cs="Arial"/>
                                <w:color w:val="19388A"/>
                                <w:kern w:val="36"/>
                                <w:sz w:val="16"/>
                                <w:szCs w:val="16"/>
                                <w:lang w:eastAsia="cs-CZ"/>
                              </w:rPr>
                              <w:t>Krajský úřad – Jihočeský kraj</w:t>
                            </w:r>
                            <w:bookmarkEnd w:id="82"/>
                            <w:bookmarkEnd w:id="83"/>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84" w:name="_Toc5188321"/>
                            <w:bookmarkStart w:id="85" w:name="_Toc5783669"/>
                            <w:r w:rsidRPr="00CE6E0F">
                              <w:rPr>
                                <w:rFonts w:eastAsia="Times New Roman" w:cs="Arial"/>
                                <w:color w:val="19388A"/>
                                <w:kern w:val="36"/>
                                <w:sz w:val="16"/>
                                <w:szCs w:val="16"/>
                                <w:lang w:eastAsia="cs-CZ"/>
                              </w:rPr>
                              <w:t>Odbor regionálního rozvoje, územního plánování a stavebního řádu</w:t>
                            </w:r>
                            <w:bookmarkEnd w:id="84"/>
                            <w:bookmarkEnd w:id="85"/>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86" w:name="_Toc5188322"/>
                            <w:bookmarkStart w:id="87" w:name="_Toc5783670"/>
                            <w:r w:rsidRPr="00CE6E0F">
                              <w:rPr>
                                <w:rFonts w:eastAsia="Times New Roman" w:cs="Arial"/>
                                <w:color w:val="19388A"/>
                                <w:kern w:val="36"/>
                                <w:sz w:val="16"/>
                                <w:szCs w:val="16"/>
                                <w:lang w:eastAsia="cs-CZ"/>
                              </w:rPr>
                              <w:t>Krajský úřad – Jihočeský kraj</w:t>
                            </w:r>
                            <w:bookmarkEnd w:id="86"/>
                            <w:bookmarkEnd w:id="87"/>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88" w:name="_Toc5188323"/>
                            <w:bookmarkStart w:id="89" w:name="_Toc5783671"/>
                            <w:r w:rsidRPr="00CE6E0F">
                              <w:rPr>
                                <w:rFonts w:eastAsia="Times New Roman" w:cs="Arial"/>
                                <w:color w:val="19388A"/>
                                <w:kern w:val="36"/>
                                <w:sz w:val="16"/>
                                <w:szCs w:val="16"/>
                                <w:lang w:eastAsia="cs-CZ"/>
                              </w:rPr>
                              <w:t>Odbor regionálního rozvoje, územního plánování a stavebního řádu</w:t>
                            </w:r>
                            <w:bookmarkEnd w:id="88"/>
                            <w:bookmarkEnd w:id="89"/>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90" w:name="_Toc5188324"/>
                            <w:bookmarkStart w:id="91" w:name="_Toc5783672"/>
                            <w:r w:rsidRPr="00CE6E0F">
                              <w:rPr>
                                <w:rFonts w:eastAsia="Times New Roman" w:cs="Arial"/>
                                <w:color w:val="19388A"/>
                                <w:kern w:val="36"/>
                                <w:sz w:val="16"/>
                                <w:szCs w:val="16"/>
                                <w:lang w:eastAsia="cs-CZ"/>
                              </w:rPr>
                              <w:t>Krajský úřad – Jihočeský kraj</w:t>
                            </w:r>
                            <w:bookmarkEnd w:id="71"/>
                            <w:bookmarkEnd w:id="72"/>
                            <w:bookmarkEnd w:id="73"/>
                            <w:bookmarkEnd w:id="74"/>
                            <w:bookmarkEnd w:id="75"/>
                            <w:bookmarkEnd w:id="76"/>
                            <w:bookmarkEnd w:id="77"/>
                            <w:bookmarkEnd w:id="78"/>
                            <w:bookmarkEnd w:id="79"/>
                            <w:bookmarkEnd w:id="90"/>
                            <w:bookmarkEnd w:id="91"/>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92" w:name="_Toc5185625"/>
                            <w:bookmarkStart w:id="93" w:name="_Toc5187177"/>
                            <w:bookmarkStart w:id="94" w:name="_Toc5187277"/>
                            <w:bookmarkStart w:id="95" w:name="_Toc5187310"/>
                            <w:bookmarkStart w:id="96" w:name="_Toc5187564"/>
                            <w:bookmarkStart w:id="97" w:name="_Toc5187708"/>
                            <w:bookmarkStart w:id="98" w:name="_Toc5187778"/>
                            <w:bookmarkStart w:id="99" w:name="_Toc5187821"/>
                            <w:bookmarkStart w:id="100" w:name="_Toc5187932"/>
                            <w:bookmarkStart w:id="101" w:name="_Toc5188325"/>
                            <w:bookmarkStart w:id="102" w:name="_Toc5783673"/>
                            <w:r w:rsidRPr="00CE6E0F">
                              <w:rPr>
                                <w:rFonts w:eastAsia="Times New Roman" w:cs="Arial"/>
                                <w:color w:val="19388A"/>
                                <w:kern w:val="36"/>
                                <w:sz w:val="16"/>
                                <w:szCs w:val="16"/>
                                <w:lang w:eastAsia="cs-CZ"/>
                              </w:rPr>
                              <w:t>Odbor regionálního rozvoje, územního plánování a stavebního řádu</w:t>
                            </w:r>
                            <w:bookmarkEnd w:id="92"/>
                            <w:bookmarkEnd w:id="93"/>
                            <w:bookmarkEnd w:id="94"/>
                            <w:bookmarkEnd w:id="95"/>
                            <w:bookmarkEnd w:id="96"/>
                            <w:bookmarkEnd w:id="97"/>
                            <w:bookmarkEnd w:id="98"/>
                            <w:bookmarkEnd w:id="99"/>
                            <w:bookmarkEnd w:id="100"/>
                            <w:bookmarkEnd w:id="101"/>
                            <w:bookmarkEnd w:id="102"/>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352.15pt;margin-top:680.65pt;width:142.5pt;height:42.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" filled="f" stroked="f">
                <v:textbox>
                  <w:txbxContent>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72" w:name="_Toc5188318"/>
                      <w:bookmarkStart w:id="173" w:name="_Toc5783666"/>
                      <w:bookmarkStart w:id="174" w:name="_Toc5185624"/>
                      <w:bookmarkStart w:id="175" w:name="_Toc5187176"/>
                      <w:bookmarkStart w:id="176" w:name="_Toc5187276"/>
                      <w:bookmarkStart w:id="177" w:name="_Toc5187309"/>
                      <w:bookmarkStart w:id="178" w:name="_Toc5187563"/>
                      <w:bookmarkStart w:id="179" w:name="_Toc5187707"/>
                      <w:bookmarkStart w:id="180" w:name="_Toc5187777"/>
                      <w:bookmarkStart w:id="181" w:name="_Toc5187820"/>
                      <w:bookmarkStart w:id="182" w:name="_Toc5187931"/>
                      <w:r w:rsidRPr="00CE6E0F">
                        <w:rPr>
                          <w:rFonts w:eastAsia="Times New Roman" w:cs="Arial"/>
                          <w:color w:val="19388A"/>
                          <w:kern w:val="36"/>
                          <w:sz w:val="16"/>
                          <w:szCs w:val="16"/>
                          <w:lang w:eastAsia="cs-CZ"/>
                        </w:rPr>
                        <w:t>Krajský úřad – Jihočeský kraj</w:t>
                      </w:r>
                      <w:bookmarkEnd w:id="172"/>
                      <w:bookmarkEnd w:id="173"/>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83" w:name="_Toc5188319"/>
                      <w:bookmarkStart w:id="184" w:name="_Toc5783667"/>
                      <w:r w:rsidRPr="00CE6E0F">
                        <w:rPr>
                          <w:rFonts w:eastAsia="Times New Roman" w:cs="Arial"/>
                          <w:color w:val="19388A"/>
                          <w:kern w:val="36"/>
                          <w:sz w:val="16"/>
                          <w:szCs w:val="16"/>
                          <w:lang w:eastAsia="cs-CZ"/>
                        </w:rPr>
                        <w:t xml:space="preserve">Odbor regionálního rozvoje, územního plánování </w:t>
                      </w:r>
                      <w:r w:rsidR="00F24B6C">
                        <w:rPr>
                          <w:rFonts w:eastAsia="Times New Roman" w:cs="Arial"/>
                          <w:color w:val="19388A"/>
                          <w:kern w:val="36"/>
                          <w:sz w:val="16"/>
                          <w:szCs w:val="16"/>
                          <w:lang w:eastAsia="cs-CZ"/>
                        </w:rPr>
                        <w:br/>
                      </w:r>
                      <w:r w:rsidRPr="00CE6E0F">
                        <w:rPr>
                          <w:rFonts w:eastAsia="Times New Roman" w:cs="Arial"/>
                          <w:color w:val="19388A"/>
                          <w:kern w:val="36"/>
                          <w:sz w:val="16"/>
                          <w:szCs w:val="16"/>
                          <w:lang w:eastAsia="cs-CZ"/>
                        </w:rPr>
                        <w:t>a stavebního řádu</w:t>
                      </w:r>
                      <w:bookmarkEnd w:id="183"/>
                      <w:bookmarkEnd w:id="184"/>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85" w:name="_Toc5188320"/>
                      <w:bookmarkStart w:id="186" w:name="_Toc5783668"/>
                      <w:r w:rsidRPr="00CE6E0F">
                        <w:rPr>
                          <w:rFonts w:eastAsia="Times New Roman" w:cs="Arial"/>
                          <w:color w:val="19388A"/>
                          <w:kern w:val="36"/>
                          <w:sz w:val="16"/>
                          <w:szCs w:val="16"/>
                          <w:lang w:eastAsia="cs-CZ"/>
                        </w:rPr>
                        <w:t>Krajský úřad – Jihočeský kraj</w:t>
                      </w:r>
                      <w:bookmarkEnd w:id="185"/>
                      <w:bookmarkEnd w:id="186"/>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87" w:name="_Toc5188321"/>
                      <w:bookmarkStart w:id="188" w:name="_Toc5783669"/>
                      <w:r w:rsidRPr="00CE6E0F">
                        <w:rPr>
                          <w:rFonts w:eastAsia="Times New Roman" w:cs="Arial"/>
                          <w:color w:val="19388A"/>
                          <w:kern w:val="36"/>
                          <w:sz w:val="16"/>
                          <w:szCs w:val="16"/>
                          <w:lang w:eastAsia="cs-CZ"/>
                        </w:rPr>
                        <w:t>Odbor regionálního rozvoje, územního plánování a stavebního řádu</w:t>
                      </w:r>
                      <w:bookmarkEnd w:id="187"/>
                      <w:bookmarkEnd w:id="188"/>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89" w:name="_Toc5188322"/>
                      <w:bookmarkStart w:id="190" w:name="_Toc5783670"/>
                      <w:r w:rsidRPr="00CE6E0F">
                        <w:rPr>
                          <w:rFonts w:eastAsia="Times New Roman" w:cs="Arial"/>
                          <w:color w:val="19388A"/>
                          <w:kern w:val="36"/>
                          <w:sz w:val="16"/>
                          <w:szCs w:val="16"/>
                          <w:lang w:eastAsia="cs-CZ"/>
                        </w:rPr>
                        <w:t>Krajský úřad – Jihočeský kraj</w:t>
                      </w:r>
                      <w:bookmarkEnd w:id="189"/>
                      <w:bookmarkEnd w:id="190"/>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91" w:name="_Toc5188323"/>
                      <w:bookmarkStart w:id="192" w:name="_Toc5783671"/>
                      <w:r w:rsidRPr="00CE6E0F">
                        <w:rPr>
                          <w:rFonts w:eastAsia="Times New Roman" w:cs="Arial"/>
                          <w:color w:val="19388A"/>
                          <w:kern w:val="36"/>
                          <w:sz w:val="16"/>
                          <w:szCs w:val="16"/>
                          <w:lang w:eastAsia="cs-CZ"/>
                        </w:rPr>
                        <w:t>Odbor regionálního rozvoje, územního plánování a stavebního řádu</w:t>
                      </w:r>
                      <w:bookmarkEnd w:id="191"/>
                      <w:bookmarkEnd w:id="192"/>
                    </w:p>
                    <w:p w:rsidR="002D61BC" w:rsidRDefault="002D61BC"/>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93" w:name="_Toc5188324"/>
                      <w:bookmarkStart w:id="194" w:name="_Toc5783672"/>
                      <w:r w:rsidRPr="00CE6E0F">
                        <w:rPr>
                          <w:rFonts w:eastAsia="Times New Roman" w:cs="Arial"/>
                          <w:color w:val="19388A"/>
                          <w:kern w:val="36"/>
                          <w:sz w:val="16"/>
                          <w:szCs w:val="16"/>
                          <w:lang w:eastAsia="cs-CZ"/>
                        </w:rPr>
                        <w:t>Krajský úřad – Jihočeský kraj</w:t>
                      </w:r>
                      <w:bookmarkEnd w:id="174"/>
                      <w:bookmarkEnd w:id="175"/>
                      <w:bookmarkEnd w:id="176"/>
                      <w:bookmarkEnd w:id="177"/>
                      <w:bookmarkEnd w:id="178"/>
                      <w:bookmarkEnd w:id="179"/>
                      <w:bookmarkEnd w:id="180"/>
                      <w:bookmarkEnd w:id="181"/>
                      <w:bookmarkEnd w:id="182"/>
                      <w:bookmarkEnd w:id="193"/>
                      <w:bookmarkEnd w:id="194"/>
                    </w:p>
                    <w:p w:rsidR="00613EED" w:rsidRPr="00CE6E0F" w:rsidRDefault="00613EED" w:rsidP="00613EED">
                      <w:pPr>
                        <w:shd w:val="clear" w:color="auto" w:fill="FFFFFF"/>
                        <w:spacing w:after="0" w:line="240" w:lineRule="auto"/>
                        <w:jc w:val="right"/>
                        <w:outlineLvl w:val="0"/>
                        <w:rPr>
                          <w:rFonts w:eastAsia="Times New Roman" w:cs="Arial"/>
                          <w:color w:val="19388A"/>
                          <w:kern w:val="36"/>
                          <w:sz w:val="16"/>
                          <w:szCs w:val="16"/>
                          <w:lang w:eastAsia="cs-CZ"/>
                        </w:rPr>
                      </w:pPr>
                      <w:bookmarkStart w:id="195" w:name="_Toc5185625"/>
                      <w:bookmarkStart w:id="196" w:name="_Toc5187177"/>
                      <w:bookmarkStart w:id="197" w:name="_Toc5187277"/>
                      <w:bookmarkStart w:id="198" w:name="_Toc5187310"/>
                      <w:bookmarkStart w:id="199" w:name="_Toc5187564"/>
                      <w:bookmarkStart w:id="200" w:name="_Toc5187708"/>
                      <w:bookmarkStart w:id="201" w:name="_Toc5187778"/>
                      <w:bookmarkStart w:id="202" w:name="_Toc5187821"/>
                      <w:bookmarkStart w:id="203" w:name="_Toc5187932"/>
                      <w:bookmarkStart w:id="204" w:name="_Toc5188325"/>
                      <w:bookmarkStart w:id="205" w:name="_Toc5783673"/>
                      <w:r w:rsidRPr="00CE6E0F">
                        <w:rPr>
                          <w:rFonts w:eastAsia="Times New Roman" w:cs="Arial"/>
                          <w:color w:val="19388A"/>
                          <w:kern w:val="36"/>
                          <w:sz w:val="16"/>
                          <w:szCs w:val="16"/>
                          <w:lang w:eastAsia="cs-CZ"/>
                        </w:rPr>
                        <w:t>Odbor regionálního rozvoje, územního plánování a stavebního řádu</w:t>
                      </w:r>
                      <w:bookmarkEnd w:id="195"/>
                      <w:bookmarkEnd w:id="196"/>
                      <w:bookmarkEnd w:id="197"/>
                      <w:bookmarkEnd w:id="198"/>
                      <w:bookmarkEnd w:id="199"/>
                      <w:bookmarkEnd w:id="200"/>
                      <w:bookmarkEnd w:id="201"/>
                      <w:bookmarkEnd w:id="202"/>
                      <w:bookmarkEnd w:id="203"/>
                      <w:bookmarkEnd w:id="204"/>
                      <w:bookmarkEnd w:id="205"/>
                    </w:p>
                  </w:txbxContent>
                </v:textbox>
              </v:shape>
            </w:pict>
          </mc:Fallback>
        </mc:AlternateContent>
      </w:r>
      <w:r w:rsidR="00140F02">
        <w:rPr>
          <w:noProof/>
          <w:lang w:eastAsia="cs-CZ"/>
        </w:rPr>
        <w:drawing>
          <wp:anchor distT="0" distB="0" distL="114300" distR="114300" simplePos="0" relativeHeight="251684864" behindDoc="0" locked="0" layoutInCell="1" allowOverlap="1">
            <wp:simplePos x="0" y="0"/>
            <wp:positionH relativeFrom="column">
              <wp:posOffset>49530</wp:posOffset>
            </wp:positionH>
            <wp:positionV relativeFrom="paragraph">
              <wp:posOffset>5862549</wp:posOffset>
            </wp:positionV>
            <wp:extent cx="2026823" cy="1031285"/>
            <wp:effectExtent l="0" t="0" r="0" b="0"/>
            <wp:wrapNone/>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ogo_uzemniho_planovani_bez_pozadi_cernobile.png"/>
                    <pic:cNvPicPr/>
                  </pic:nvPicPr>
                  <pic:blipFill>
                    <a:blip r:embed="rId40" cstate="print">
                      <a:duotone>
                        <a:schemeClr val="accent5">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026823" cy="1031285"/>
                    </a:xfrm>
                    <a:prstGeom prst="rect">
                      <a:avLst/>
                    </a:prstGeom>
                  </pic:spPr>
                </pic:pic>
              </a:graphicData>
            </a:graphic>
            <wp14:sizeRelH relativeFrom="page">
              <wp14:pctWidth>0</wp14:pctWidth>
            </wp14:sizeRelH>
            <wp14:sizeRelV relativeFrom="page">
              <wp14:pctHeight>0</wp14:pctHeight>
            </wp14:sizeRelV>
          </wp:anchor>
        </w:drawing>
      </w:r>
      <w:r w:rsidR="00864913">
        <w:rPr>
          <w:noProof/>
          <w:lang w:eastAsia="cs-CZ"/>
        </w:rPr>
        <w:drawing>
          <wp:anchor distT="0" distB="0" distL="114300" distR="114300" simplePos="0" relativeHeight="251660799" behindDoc="0" locked="0" layoutInCell="1" allowOverlap="1">
            <wp:simplePos x="0" y="0"/>
            <wp:positionH relativeFrom="page">
              <wp:posOffset>1446105</wp:posOffset>
            </wp:positionH>
            <wp:positionV relativeFrom="page">
              <wp:posOffset>6220460</wp:posOffset>
            </wp:positionV>
            <wp:extent cx="2943108" cy="2379251"/>
            <wp:effectExtent l="0" t="0" r="0" b="0"/>
            <wp:wrapNone/>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Jck_obrys.png"/>
                    <pic:cNvPicPr/>
                  </pic:nvPicPr>
                  <pic:blipFill rotWithShape="1">
                    <a:blip r:embed="rId41" cstate="print">
                      <a:extLst>
                        <a:ext uri="{28A0092B-C50C-407E-A947-70E740481C1C}">
                          <a14:useLocalDpi xmlns:a14="http://schemas.microsoft.com/office/drawing/2010/main" val="0"/>
                        </a:ext>
                      </a:extLst>
                    </a:blip>
                    <a:srcRect l="1759" t="10906" r="1356" b="10761"/>
                    <a:stretch/>
                  </pic:blipFill>
                  <pic:spPr bwMode="auto">
                    <a:xfrm>
                      <a:off x="0" y="0"/>
                      <a:ext cx="2943108" cy="237925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E0712">
        <w:rPr>
          <w:noProof/>
          <w:lang w:eastAsia="cs-CZ"/>
        </w:rPr>
        <w:drawing>
          <wp:anchor distT="0" distB="0" distL="114300" distR="114300" simplePos="0" relativeHeight="251660287" behindDoc="0" locked="0" layoutInCell="1" allowOverlap="1">
            <wp:simplePos x="0" y="0"/>
            <wp:positionH relativeFrom="column">
              <wp:posOffset>-2124000</wp:posOffset>
            </wp:positionH>
            <wp:positionV relativeFrom="paragraph">
              <wp:posOffset>5181984</wp:posOffset>
            </wp:positionV>
            <wp:extent cx="11383860" cy="11383860"/>
            <wp:effectExtent l="0" t="0" r="8255" b="825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ck_znak.pn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1383860" cy="11383860"/>
                    </a:xfrm>
                    <a:prstGeom prst="rect">
                      <a:avLst/>
                    </a:prstGeom>
                  </pic:spPr>
                </pic:pic>
              </a:graphicData>
            </a:graphic>
            <wp14:sizeRelH relativeFrom="page">
              <wp14:pctWidth>0</wp14:pctWidth>
            </wp14:sizeRelH>
            <wp14:sizeRelV relativeFrom="page">
              <wp14:pctHeight>0</wp14:pctHeight>
            </wp14:sizeRelV>
          </wp:anchor>
        </w:drawing>
      </w:r>
      <w:r w:rsidR="004426A6">
        <w:br w:type="page"/>
      </w:r>
      <w:r w:rsidR="00613EED">
        <w:rPr>
          <w:noProof/>
          <w:lang w:eastAsia="cs-CZ"/>
        </w:rPr>
        <mc:AlternateContent>
          <mc:Choice Requires="wpg">
            <w:drawing>
              <wp:anchor distT="0" distB="0" distL="114300" distR="114300" simplePos="0" relativeHeight="251661312" behindDoc="0" locked="0" layoutInCell="1" allowOverlap="1" wp14:anchorId="379D41AF" wp14:editId="26ED960A">
                <wp:simplePos x="0" y="0"/>
                <wp:positionH relativeFrom="page">
                  <wp:align>center</wp:align>
                </wp:positionH>
                <wp:positionV relativeFrom="page">
                  <wp:posOffset>899795</wp:posOffset>
                </wp:positionV>
                <wp:extent cx="1890000" cy="824400"/>
                <wp:effectExtent l="0" t="0" r="0" b="0"/>
                <wp:wrapNone/>
                <wp:docPr id="215" name="Skupina 21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1890000" cy="824400"/>
                          <a:chOff x="3934" y="6165"/>
                          <a:chExt cx="3694" cy="1610"/>
                        </a:xfrm>
                      </wpg:grpSpPr>
                      <wpg:grpSp>
                        <wpg:cNvPr id="216" name="Group 22"/>
                        <wpg:cNvGrpSpPr>
                          <a:grpSpLocks/>
                        </wpg:cNvGrpSpPr>
                        <wpg:grpSpPr bwMode="auto">
                          <a:xfrm>
                            <a:off x="4999" y="6165"/>
                            <a:ext cx="1169" cy="919"/>
                            <a:chOff x="4999" y="-554"/>
                            <a:chExt cx="1169" cy="919"/>
                          </a:xfrm>
                        </wpg:grpSpPr>
                        <pic:pic xmlns:pic="http://schemas.openxmlformats.org/drawingml/2006/picture">
                          <pic:nvPicPr>
                            <pic:cNvPr id="218" name="Picture 2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5437" y="-226"/>
                              <a:ext cx="286" cy="2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9" name="Freeform 24"/>
                          <wps:cNvSpPr>
                            <a:spLocks/>
                          </wps:cNvSpPr>
                          <wps:spPr bwMode="auto">
                            <a:xfrm>
                              <a:off x="5692" y="-175"/>
                              <a:ext cx="425" cy="296"/>
                            </a:xfrm>
                            <a:custGeom>
                              <a:avLst/>
                              <a:gdLst>
                                <a:gd name="T0" fmla="+- 0 5841 5692"/>
                                <a:gd name="T1" fmla="*/ T0 w 425"/>
                                <a:gd name="T2" fmla="+- 0 -174 -174"/>
                                <a:gd name="T3" fmla="*/ -174 h 296"/>
                                <a:gd name="T4" fmla="+- 0 5826 5692"/>
                                <a:gd name="T5" fmla="*/ T4 w 425"/>
                                <a:gd name="T6" fmla="+- 0 -110 -174"/>
                                <a:gd name="T7" fmla="*/ -110 h 296"/>
                                <a:gd name="T8" fmla="+- 0 5795 5692"/>
                                <a:gd name="T9" fmla="*/ T8 w 425"/>
                                <a:gd name="T10" fmla="+- 0 -48 -174"/>
                                <a:gd name="T11" fmla="*/ -48 h 296"/>
                                <a:gd name="T12" fmla="+- 0 5750 5692"/>
                                <a:gd name="T13" fmla="*/ T12 w 425"/>
                                <a:gd name="T14" fmla="+- 0 10 -174"/>
                                <a:gd name="T15" fmla="*/ 10 h 296"/>
                                <a:gd name="T16" fmla="+- 0 5692 5692"/>
                                <a:gd name="T17" fmla="*/ T16 w 425"/>
                                <a:gd name="T18" fmla="+- 0 64 -174"/>
                                <a:gd name="T19" fmla="*/ 64 h 296"/>
                                <a:gd name="T20" fmla="+- 0 5756 5692"/>
                                <a:gd name="T21" fmla="*/ T20 w 425"/>
                                <a:gd name="T22" fmla="+- 0 87 -174"/>
                                <a:gd name="T23" fmla="*/ 87 h 296"/>
                                <a:gd name="T24" fmla="+- 0 5824 5692"/>
                                <a:gd name="T25" fmla="*/ T24 w 425"/>
                                <a:gd name="T26" fmla="+- 0 105 -174"/>
                                <a:gd name="T27" fmla="*/ 105 h 296"/>
                                <a:gd name="T28" fmla="+- 0 5897 5692"/>
                                <a:gd name="T29" fmla="*/ T28 w 425"/>
                                <a:gd name="T30" fmla="+- 0 116 -174"/>
                                <a:gd name="T31" fmla="*/ 116 h 296"/>
                                <a:gd name="T32" fmla="+- 0 5972 5692"/>
                                <a:gd name="T33" fmla="*/ T32 w 425"/>
                                <a:gd name="T34" fmla="+- 0 122 -174"/>
                                <a:gd name="T35" fmla="*/ 122 h 296"/>
                                <a:gd name="T36" fmla="+- 0 6011 5692"/>
                                <a:gd name="T37" fmla="*/ T36 w 425"/>
                                <a:gd name="T38" fmla="+- 0 121 -174"/>
                                <a:gd name="T39" fmla="*/ 121 h 296"/>
                                <a:gd name="T40" fmla="+- 0 6047 5692"/>
                                <a:gd name="T41" fmla="*/ T40 w 425"/>
                                <a:gd name="T42" fmla="+- 0 119 -174"/>
                                <a:gd name="T43" fmla="*/ 119 h 296"/>
                                <a:gd name="T44" fmla="+- 0 6083 5692"/>
                                <a:gd name="T45" fmla="*/ T44 w 425"/>
                                <a:gd name="T46" fmla="+- 0 115 -174"/>
                                <a:gd name="T47" fmla="*/ 115 h 296"/>
                                <a:gd name="T48" fmla="+- 0 6116 5692"/>
                                <a:gd name="T49" fmla="*/ T48 w 425"/>
                                <a:gd name="T50" fmla="+- 0 110 -174"/>
                                <a:gd name="T51" fmla="*/ 110 h 296"/>
                                <a:gd name="T52" fmla="+- 0 6089 5692"/>
                                <a:gd name="T53" fmla="*/ T52 w 425"/>
                                <a:gd name="T54" fmla="+- 0 38 -174"/>
                                <a:gd name="T55" fmla="*/ 38 h 296"/>
                                <a:gd name="T56" fmla="+- 0 6046 5692"/>
                                <a:gd name="T57" fmla="*/ T56 w 425"/>
                                <a:gd name="T58" fmla="+- 0 -27 -174"/>
                                <a:gd name="T59" fmla="*/ -27 h 296"/>
                                <a:gd name="T60" fmla="+- 0 5989 5692"/>
                                <a:gd name="T61" fmla="*/ T60 w 425"/>
                                <a:gd name="T62" fmla="+- 0 -85 -174"/>
                                <a:gd name="T63" fmla="*/ -85 h 296"/>
                                <a:gd name="T64" fmla="+- 0 5920 5692"/>
                                <a:gd name="T65" fmla="*/ T64 w 425"/>
                                <a:gd name="T66" fmla="+- 0 -134 -174"/>
                                <a:gd name="T67" fmla="*/ -134 h 296"/>
                                <a:gd name="T68" fmla="+- 0 5841 5692"/>
                                <a:gd name="T69" fmla="*/ T68 w 425"/>
                                <a:gd name="T70" fmla="+- 0 -174 -174"/>
                                <a:gd name="T71" fmla="*/ -174 h 2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425" h="296">
                                  <a:moveTo>
                                    <a:pt x="149" y="0"/>
                                  </a:moveTo>
                                  <a:lnTo>
                                    <a:pt x="134" y="64"/>
                                  </a:lnTo>
                                  <a:lnTo>
                                    <a:pt x="103" y="126"/>
                                  </a:lnTo>
                                  <a:lnTo>
                                    <a:pt x="58" y="184"/>
                                  </a:lnTo>
                                  <a:lnTo>
                                    <a:pt x="0" y="238"/>
                                  </a:lnTo>
                                  <a:lnTo>
                                    <a:pt x="64" y="261"/>
                                  </a:lnTo>
                                  <a:lnTo>
                                    <a:pt x="132" y="279"/>
                                  </a:lnTo>
                                  <a:lnTo>
                                    <a:pt x="205" y="290"/>
                                  </a:lnTo>
                                  <a:lnTo>
                                    <a:pt x="280" y="296"/>
                                  </a:lnTo>
                                  <a:lnTo>
                                    <a:pt x="319" y="295"/>
                                  </a:lnTo>
                                  <a:lnTo>
                                    <a:pt x="355" y="293"/>
                                  </a:lnTo>
                                  <a:lnTo>
                                    <a:pt x="391" y="289"/>
                                  </a:lnTo>
                                  <a:lnTo>
                                    <a:pt x="424" y="284"/>
                                  </a:lnTo>
                                  <a:lnTo>
                                    <a:pt x="397" y="212"/>
                                  </a:lnTo>
                                  <a:lnTo>
                                    <a:pt x="354" y="147"/>
                                  </a:lnTo>
                                  <a:lnTo>
                                    <a:pt x="297" y="89"/>
                                  </a:lnTo>
                                  <a:lnTo>
                                    <a:pt x="228" y="40"/>
                                  </a:lnTo>
                                  <a:lnTo>
                                    <a:pt x="149" y="0"/>
                                  </a:lnTo>
                                  <a:close/>
                                </a:path>
                              </a:pathLst>
                            </a:custGeom>
                            <a:solidFill>
                              <a:srgbClr val="FDBB3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20" name="Picture 25"/>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5108" y="-170"/>
                              <a:ext cx="369" cy="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1" name="Freeform 26"/>
                          <wps:cNvSpPr>
                            <a:spLocks/>
                          </wps:cNvSpPr>
                          <wps:spPr bwMode="auto">
                            <a:xfrm>
                              <a:off x="5655" y="-472"/>
                              <a:ext cx="304" cy="147"/>
                            </a:xfrm>
                            <a:custGeom>
                              <a:avLst/>
                              <a:gdLst>
                                <a:gd name="T0" fmla="+- 0 5814 5655"/>
                                <a:gd name="T1" fmla="*/ T0 w 304"/>
                                <a:gd name="T2" fmla="+- 0 -472 -472"/>
                                <a:gd name="T3" fmla="*/ -472 h 147"/>
                                <a:gd name="T4" fmla="+- 0 5759 5655"/>
                                <a:gd name="T5" fmla="*/ T4 w 304"/>
                                <a:gd name="T6" fmla="+- 0 -468 -472"/>
                                <a:gd name="T7" fmla="*/ -468 h 147"/>
                                <a:gd name="T8" fmla="+- 0 5705 5655"/>
                                <a:gd name="T9" fmla="*/ T8 w 304"/>
                                <a:gd name="T10" fmla="+- 0 -460 -472"/>
                                <a:gd name="T11" fmla="*/ -460 h 147"/>
                                <a:gd name="T12" fmla="+- 0 5655 5655"/>
                                <a:gd name="T13" fmla="*/ T12 w 304"/>
                                <a:gd name="T14" fmla="+- 0 -447 -472"/>
                                <a:gd name="T15" fmla="*/ -447 h 147"/>
                                <a:gd name="T16" fmla="+- 0 5702 5655"/>
                                <a:gd name="T17" fmla="*/ T16 w 304"/>
                                <a:gd name="T18" fmla="+- 0 -422 -472"/>
                                <a:gd name="T19" fmla="*/ -422 h 147"/>
                                <a:gd name="T20" fmla="+- 0 5743 5655"/>
                                <a:gd name="T21" fmla="*/ T20 w 304"/>
                                <a:gd name="T22" fmla="+- 0 -393 -472"/>
                                <a:gd name="T23" fmla="*/ -393 h 147"/>
                                <a:gd name="T24" fmla="+- 0 5778 5655"/>
                                <a:gd name="T25" fmla="*/ T24 w 304"/>
                                <a:gd name="T26" fmla="+- 0 -361 -472"/>
                                <a:gd name="T27" fmla="*/ -361 h 147"/>
                                <a:gd name="T28" fmla="+- 0 5806 5655"/>
                                <a:gd name="T29" fmla="*/ T28 w 304"/>
                                <a:gd name="T30" fmla="+- 0 -325 -472"/>
                                <a:gd name="T31" fmla="*/ -325 h 147"/>
                                <a:gd name="T32" fmla="+- 0 5856 5655"/>
                                <a:gd name="T33" fmla="*/ T32 w 304"/>
                                <a:gd name="T34" fmla="+- 0 -341 -472"/>
                                <a:gd name="T35" fmla="*/ -341 h 147"/>
                                <a:gd name="T36" fmla="+- 0 5898 5655"/>
                                <a:gd name="T37" fmla="*/ T36 w 304"/>
                                <a:gd name="T38" fmla="+- 0 -360 -472"/>
                                <a:gd name="T39" fmla="*/ -360 h 147"/>
                                <a:gd name="T40" fmla="+- 0 5932 5655"/>
                                <a:gd name="T41" fmla="*/ T40 w 304"/>
                                <a:gd name="T42" fmla="+- 0 -382 -472"/>
                                <a:gd name="T43" fmla="*/ -382 h 147"/>
                                <a:gd name="T44" fmla="+- 0 5958 5655"/>
                                <a:gd name="T45" fmla="*/ T44 w 304"/>
                                <a:gd name="T46" fmla="+- 0 -405 -472"/>
                                <a:gd name="T47" fmla="*/ -405 h 147"/>
                                <a:gd name="T48" fmla="+- 0 5945 5655"/>
                                <a:gd name="T49" fmla="*/ T48 w 304"/>
                                <a:gd name="T50" fmla="+- 0 -423 -472"/>
                                <a:gd name="T51" fmla="*/ -423 h 147"/>
                                <a:gd name="T52" fmla="+- 0 5897 5655"/>
                                <a:gd name="T53" fmla="*/ T52 w 304"/>
                                <a:gd name="T54" fmla="+- 0 -469 -472"/>
                                <a:gd name="T55" fmla="*/ -469 h 147"/>
                                <a:gd name="T56" fmla="+- 0 5872 5655"/>
                                <a:gd name="T57" fmla="*/ T56 w 304"/>
                                <a:gd name="T58" fmla="+- 0 -470 -472"/>
                                <a:gd name="T59" fmla="*/ -470 h 147"/>
                                <a:gd name="T60" fmla="+- 0 5814 5655"/>
                                <a:gd name="T61" fmla="*/ T60 w 304"/>
                                <a:gd name="T62" fmla="+- 0 -472 -472"/>
                                <a:gd name="T63" fmla="*/ -472 h 1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304" h="147">
                                  <a:moveTo>
                                    <a:pt x="159" y="0"/>
                                  </a:moveTo>
                                  <a:lnTo>
                                    <a:pt x="104" y="4"/>
                                  </a:lnTo>
                                  <a:lnTo>
                                    <a:pt x="50" y="12"/>
                                  </a:lnTo>
                                  <a:lnTo>
                                    <a:pt x="0" y="25"/>
                                  </a:lnTo>
                                  <a:lnTo>
                                    <a:pt x="47" y="50"/>
                                  </a:lnTo>
                                  <a:lnTo>
                                    <a:pt x="88" y="79"/>
                                  </a:lnTo>
                                  <a:lnTo>
                                    <a:pt x="123" y="111"/>
                                  </a:lnTo>
                                  <a:lnTo>
                                    <a:pt x="151" y="147"/>
                                  </a:lnTo>
                                  <a:lnTo>
                                    <a:pt x="201" y="131"/>
                                  </a:lnTo>
                                  <a:lnTo>
                                    <a:pt x="243" y="112"/>
                                  </a:lnTo>
                                  <a:lnTo>
                                    <a:pt x="277" y="90"/>
                                  </a:lnTo>
                                  <a:lnTo>
                                    <a:pt x="303" y="67"/>
                                  </a:lnTo>
                                  <a:lnTo>
                                    <a:pt x="290" y="49"/>
                                  </a:lnTo>
                                  <a:lnTo>
                                    <a:pt x="242" y="3"/>
                                  </a:lnTo>
                                  <a:lnTo>
                                    <a:pt x="217" y="2"/>
                                  </a:lnTo>
                                  <a:lnTo>
                                    <a:pt x="159" y="0"/>
                                  </a:lnTo>
                                  <a:close/>
                                </a:path>
                              </a:pathLst>
                            </a:custGeom>
                            <a:solidFill>
                              <a:srgbClr val="4AAA4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2" name="Freeform 27"/>
                          <wps:cNvSpPr>
                            <a:spLocks/>
                          </wps:cNvSpPr>
                          <wps:spPr bwMode="auto">
                            <a:xfrm>
                              <a:off x="5454" y="-416"/>
                              <a:ext cx="249" cy="121"/>
                            </a:xfrm>
                            <a:custGeom>
                              <a:avLst/>
                              <a:gdLst>
                                <a:gd name="T0" fmla="+- 0 5576 5454"/>
                                <a:gd name="T1" fmla="*/ T0 w 249"/>
                                <a:gd name="T2" fmla="+- 0 -416 -416"/>
                                <a:gd name="T3" fmla="*/ -416 h 121"/>
                                <a:gd name="T4" fmla="+- 0 5537 5454"/>
                                <a:gd name="T5" fmla="*/ T4 w 249"/>
                                <a:gd name="T6" fmla="+- 0 -392 -416"/>
                                <a:gd name="T7" fmla="*/ -392 h 121"/>
                                <a:gd name="T8" fmla="+- 0 5503 5454"/>
                                <a:gd name="T9" fmla="*/ T8 w 249"/>
                                <a:gd name="T10" fmla="+- 0 -365 -416"/>
                                <a:gd name="T11" fmla="*/ -365 h 121"/>
                                <a:gd name="T12" fmla="+- 0 5475 5454"/>
                                <a:gd name="T13" fmla="*/ T12 w 249"/>
                                <a:gd name="T14" fmla="+- 0 -335 -416"/>
                                <a:gd name="T15" fmla="*/ -335 h 121"/>
                                <a:gd name="T16" fmla="+- 0 5454 5454"/>
                                <a:gd name="T17" fmla="*/ T16 w 249"/>
                                <a:gd name="T18" fmla="+- 0 -301 -416"/>
                                <a:gd name="T19" fmla="*/ -301 h 121"/>
                                <a:gd name="T20" fmla="+- 0 5483 5454"/>
                                <a:gd name="T21" fmla="*/ T20 w 249"/>
                                <a:gd name="T22" fmla="+- 0 -299 -416"/>
                                <a:gd name="T23" fmla="*/ -299 h 121"/>
                                <a:gd name="T24" fmla="+- 0 5512 5454"/>
                                <a:gd name="T25" fmla="*/ T24 w 249"/>
                                <a:gd name="T26" fmla="+- 0 -297 -416"/>
                                <a:gd name="T27" fmla="*/ -297 h 121"/>
                                <a:gd name="T28" fmla="+- 0 5542 5454"/>
                                <a:gd name="T29" fmla="*/ T28 w 249"/>
                                <a:gd name="T30" fmla="+- 0 -296 -416"/>
                                <a:gd name="T31" fmla="*/ -296 h 121"/>
                                <a:gd name="T32" fmla="+- 0 5573 5454"/>
                                <a:gd name="T33" fmla="*/ T32 w 249"/>
                                <a:gd name="T34" fmla="+- 0 -296 -416"/>
                                <a:gd name="T35" fmla="*/ -296 h 121"/>
                                <a:gd name="T36" fmla="+- 0 5574 5454"/>
                                <a:gd name="T37" fmla="*/ T36 w 249"/>
                                <a:gd name="T38" fmla="+- 0 -296 -416"/>
                                <a:gd name="T39" fmla="*/ -296 h 121"/>
                                <a:gd name="T40" fmla="+- 0 5581 5454"/>
                                <a:gd name="T41" fmla="*/ T40 w 249"/>
                                <a:gd name="T42" fmla="+- 0 -296 -416"/>
                                <a:gd name="T43" fmla="*/ -296 h 121"/>
                                <a:gd name="T44" fmla="+- 0 5613 5454"/>
                                <a:gd name="T45" fmla="*/ T44 w 249"/>
                                <a:gd name="T46" fmla="+- 0 -296 -416"/>
                                <a:gd name="T47" fmla="*/ -296 h 121"/>
                                <a:gd name="T48" fmla="+- 0 5644 5454"/>
                                <a:gd name="T49" fmla="*/ T48 w 249"/>
                                <a:gd name="T50" fmla="+- 0 -298 -416"/>
                                <a:gd name="T51" fmla="*/ -298 h 121"/>
                                <a:gd name="T52" fmla="+- 0 5674 5454"/>
                                <a:gd name="T53" fmla="*/ T52 w 249"/>
                                <a:gd name="T54" fmla="+- 0 -301 -416"/>
                                <a:gd name="T55" fmla="*/ -301 h 121"/>
                                <a:gd name="T56" fmla="+- 0 5703 5454"/>
                                <a:gd name="T57" fmla="*/ T56 w 249"/>
                                <a:gd name="T58" fmla="+- 0 -304 -416"/>
                                <a:gd name="T59" fmla="*/ -304 h 121"/>
                                <a:gd name="T60" fmla="+- 0 5681 5454"/>
                                <a:gd name="T61" fmla="*/ T60 w 249"/>
                                <a:gd name="T62" fmla="+- 0 -337 -416"/>
                                <a:gd name="T63" fmla="*/ -337 h 121"/>
                                <a:gd name="T64" fmla="+- 0 5652 5454"/>
                                <a:gd name="T65" fmla="*/ T64 w 249"/>
                                <a:gd name="T66" fmla="+- 0 -367 -416"/>
                                <a:gd name="T67" fmla="*/ -367 h 121"/>
                                <a:gd name="T68" fmla="+- 0 5617 5454"/>
                                <a:gd name="T69" fmla="*/ T68 w 249"/>
                                <a:gd name="T70" fmla="+- 0 -393 -416"/>
                                <a:gd name="T71" fmla="*/ -393 h 121"/>
                                <a:gd name="T72" fmla="+- 0 5576 5454"/>
                                <a:gd name="T73" fmla="*/ T72 w 249"/>
                                <a:gd name="T74" fmla="+- 0 -416 -416"/>
                                <a:gd name="T75" fmla="*/ -416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249" h="121">
                                  <a:moveTo>
                                    <a:pt x="122" y="0"/>
                                  </a:moveTo>
                                  <a:lnTo>
                                    <a:pt x="83" y="24"/>
                                  </a:lnTo>
                                  <a:lnTo>
                                    <a:pt x="49" y="51"/>
                                  </a:lnTo>
                                  <a:lnTo>
                                    <a:pt x="21" y="81"/>
                                  </a:lnTo>
                                  <a:lnTo>
                                    <a:pt x="0" y="115"/>
                                  </a:lnTo>
                                  <a:lnTo>
                                    <a:pt x="29" y="117"/>
                                  </a:lnTo>
                                  <a:lnTo>
                                    <a:pt x="58" y="119"/>
                                  </a:lnTo>
                                  <a:lnTo>
                                    <a:pt x="88" y="120"/>
                                  </a:lnTo>
                                  <a:lnTo>
                                    <a:pt x="119" y="120"/>
                                  </a:lnTo>
                                  <a:lnTo>
                                    <a:pt x="120" y="120"/>
                                  </a:lnTo>
                                  <a:lnTo>
                                    <a:pt x="127" y="120"/>
                                  </a:lnTo>
                                  <a:lnTo>
                                    <a:pt x="159" y="120"/>
                                  </a:lnTo>
                                  <a:lnTo>
                                    <a:pt x="190" y="118"/>
                                  </a:lnTo>
                                  <a:lnTo>
                                    <a:pt x="220" y="115"/>
                                  </a:lnTo>
                                  <a:lnTo>
                                    <a:pt x="249" y="112"/>
                                  </a:lnTo>
                                  <a:lnTo>
                                    <a:pt x="227" y="79"/>
                                  </a:lnTo>
                                  <a:lnTo>
                                    <a:pt x="198" y="49"/>
                                  </a:lnTo>
                                  <a:lnTo>
                                    <a:pt x="163" y="23"/>
                                  </a:lnTo>
                                  <a:lnTo>
                                    <a:pt x="122" y="0"/>
                                  </a:lnTo>
                                  <a:close/>
                                </a:path>
                              </a:pathLst>
                            </a:custGeom>
                            <a:solidFill>
                              <a:srgbClr val="003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3" name="Freeform 28"/>
                          <wps:cNvSpPr>
                            <a:spLocks/>
                          </wps:cNvSpPr>
                          <wps:spPr bwMode="auto">
                            <a:xfrm>
                              <a:off x="5169" y="-466"/>
                              <a:ext cx="327" cy="146"/>
                            </a:xfrm>
                            <a:custGeom>
                              <a:avLst/>
                              <a:gdLst>
                                <a:gd name="T0" fmla="+- 0 5336 5170"/>
                                <a:gd name="T1" fmla="*/ T0 w 327"/>
                                <a:gd name="T2" fmla="+- 0 -465 -465"/>
                                <a:gd name="T3" fmla="*/ -465 h 146"/>
                                <a:gd name="T4" fmla="+- 0 5251 5170"/>
                                <a:gd name="T5" fmla="*/ T4 w 327"/>
                                <a:gd name="T6" fmla="+- 0 -460 -465"/>
                                <a:gd name="T7" fmla="*/ -460 h 146"/>
                                <a:gd name="T8" fmla="+- 0 5170 5170"/>
                                <a:gd name="T9" fmla="*/ T8 w 327"/>
                                <a:gd name="T10" fmla="+- 0 -444 -465"/>
                                <a:gd name="T11" fmla="*/ -444 h 146"/>
                                <a:gd name="T12" fmla="+- 0 5187 5170"/>
                                <a:gd name="T13" fmla="*/ T12 w 327"/>
                                <a:gd name="T14" fmla="+- 0 -406 -465"/>
                                <a:gd name="T15" fmla="*/ -406 h 146"/>
                                <a:gd name="T16" fmla="+- 0 5225 5170"/>
                                <a:gd name="T17" fmla="*/ T16 w 327"/>
                                <a:gd name="T18" fmla="+- 0 -372 -465"/>
                                <a:gd name="T19" fmla="*/ -372 h 146"/>
                                <a:gd name="T20" fmla="+- 0 5280 5170"/>
                                <a:gd name="T21" fmla="*/ T20 w 327"/>
                                <a:gd name="T22" fmla="+- 0 -343 -465"/>
                                <a:gd name="T23" fmla="*/ -343 h 146"/>
                                <a:gd name="T24" fmla="+- 0 5350 5170"/>
                                <a:gd name="T25" fmla="*/ T24 w 327"/>
                                <a:gd name="T26" fmla="+- 0 -320 -465"/>
                                <a:gd name="T27" fmla="*/ -320 h 146"/>
                                <a:gd name="T28" fmla="+- 0 5377 5170"/>
                                <a:gd name="T29" fmla="*/ T28 w 327"/>
                                <a:gd name="T30" fmla="+- 0 -356 -465"/>
                                <a:gd name="T31" fmla="*/ -356 h 146"/>
                                <a:gd name="T32" fmla="+- 0 5411 5170"/>
                                <a:gd name="T33" fmla="*/ T32 w 327"/>
                                <a:gd name="T34" fmla="+- 0 -389 -465"/>
                                <a:gd name="T35" fmla="*/ -389 h 146"/>
                                <a:gd name="T36" fmla="+- 0 5450 5170"/>
                                <a:gd name="T37" fmla="*/ T36 w 327"/>
                                <a:gd name="T38" fmla="+- 0 -419 -465"/>
                                <a:gd name="T39" fmla="*/ -419 h 146"/>
                                <a:gd name="T40" fmla="+- 0 5496 5170"/>
                                <a:gd name="T41" fmla="*/ T40 w 327"/>
                                <a:gd name="T42" fmla="+- 0 -445 -465"/>
                                <a:gd name="T43" fmla="*/ -445 h 146"/>
                                <a:gd name="T44" fmla="+- 0 5445 5170"/>
                                <a:gd name="T45" fmla="*/ T44 w 327"/>
                                <a:gd name="T46" fmla="+- 0 -456 -465"/>
                                <a:gd name="T47" fmla="*/ -456 h 146"/>
                                <a:gd name="T48" fmla="+- 0 5392 5170"/>
                                <a:gd name="T49" fmla="*/ T48 w 327"/>
                                <a:gd name="T50" fmla="+- 0 -463 -465"/>
                                <a:gd name="T51" fmla="*/ -463 h 146"/>
                                <a:gd name="T52" fmla="+- 0 5336 5170"/>
                                <a:gd name="T53" fmla="*/ T52 w 327"/>
                                <a:gd name="T54" fmla="+- 0 -465 -465"/>
                                <a:gd name="T55" fmla="*/ -465 h 1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327" h="146">
                                  <a:moveTo>
                                    <a:pt x="166" y="0"/>
                                  </a:moveTo>
                                  <a:lnTo>
                                    <a:pt x="81" y="5"/>
                                  </a:lnTo>
                                  <a:lnTo>
                                    <a:pt x="0" y="21"/>
                                  </a:lnTo>
                                  <a:lnTo>
                                    <a:pt x="17" y="59"/>
                                  </a:lnTo>
                                  <a:lnTo>
                                    <a:pt x="55" y="93"/>
                                  </a:lnTo>
                                  <a:lnTo>
                                    <a:pt x="110" y="122"/>
                                  </a:lnTo>
                                  <a:lnTo>
                                    <a:pt x="180" y="145"/>
                                  </a:lnTo>
                                  <a:lnTo>
                                    <a:pt x="207" y="109"/>
                                  </a:lnTo>
                                  <a:lnTo>
                                    <a:pt x="241" y="76"/>
                                  </a:lnTo>
                                  <a:lnTo>
                                    <a:pt x="280" y="46"/>
                                  </a:lnTo>
                                  <a:lnTo>
                                    <a:pt x="326" y="20"/>
                                  </a:lnTo>
                                  <a:lnTo>
                                    <a:pt x="275" y="9"/>
                                  </a:lnTo>
                                  <a:lnTo>
                                    <a:pt x="222" y="2"/>
                                  </a:lnTo>
                                  <a:lnTo>
                                    <a:pt x="166" y="0"/>
                                  </a:lnTo>
                                  <a:close/>
                                </a:path>
                              </a:pathLst>
                            </a:custGeom>
                            <a:solidFill>
                              <a:srgbClr val="D3114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80" name="AutoShape 29"/>
                          <wps:cNvSpPr>
                            <a:spLocks/>
                          </wps:cNvSpPr>
                          <wps:spPr bwMode="auto">
                            <a:xfrm>
                              <a:off x="5321" y="-555"/>
                              <a:ext cx="548" cy="77"/>
                            </a:xfrm>
                            <a:custGeom>
                              <a:avLst/>
                              <a:gdLst>
                                <a:gd name="T0" fmla="+- 0 5707 5322"/>
                                <a:gd name="T1" fmla="*/ T0 w 548"/>
                                <a:gd name="T2" fmla="+- 0 -507 -554"/>
                                <a:gd name="T3" fmla="*/ -507 h 77"/>
                                <a:gd name="T4" fmla="+- 0 5389 5322"/>
                                <a:gd name="T5" fmla="*/ T4 w 548"/>
                                <a:gd name="T6" fmla="+- 0 -507 -554"/>
                                <a:gd name="T7" fmla="*/ -507 h 77"/>
                                <a:gd name="T8" fmla="+- 0 5454 5322"/>
                                <a:gd name="T9" fmla="*/ T8 w 548"/>
                                <a:gd name="T10" fmla="+- 0 -503 -554"/>
                                <a:gd name="T11" fmla="*/ -503 h 77"/>
                                <a:gd name="T12" fmla="+- 0 5516 5322"/>
                                <a:gd name="T13" fmla="*/ T12 w 548"/>
                                <a:gd name="T14" fmla="+- 0 -493 -554"/>
                                <a:gd name="T15" fmla="*/ -493 h 77"/>
                                <a:gd name="T16" fmla="+- 0 5575 5322"/>
                                <a:gd name="T17" fmla="*/ T16 w 548"/>
                                <a:gd name="T18" fmla="+- 0 -478 -554"/>
                                <a:gd name="T19" fmla="*/ -478 h 77"/>
                                <a:gd name="T20" fmla="+- 0 5641 5322"/>
                                <a:gd name="T21" fmla="*/ T20 w 548"/>
                                <a:gd name="T22" fmla="+- 0 -496 -554"/>
                                <a:gd name="T23" fmla="*/ -496 h 77"/>
                                <a:gd name="T24" fmla="+- 0 5707 5322"/>
                                <a:gd name="T25" fmla="*/ T24 w 548"/>
                                <a:gd name="T26" fmla="+- 0 -507 -554"/>
                                <a:gd name="T27" fmla="*/ -507 h 77"/>
                                <a:gd name="T28" fmla="+- 0 5740 5322"/>
                                <a:gd name="T29" fmla="*/ T28 w 548"/>
                                <a:gd name="T30" fmla="+- 0 -554 -554"/>
                                <a:gd name="T31" fmla="*/ -554 h 77"/>
                                <a:gd name="T32" fmla="+- 0 5653 5322"/>
                                <a:gd name="T33" fmla="*/ T32 w 548"/>
                                <a:gd name="T34" fmla="+- 0 -553 -554"/>
                                <a:gd name="T35" fmla="*/ -553 h 77"/>
                                <a:gd name="T36" fmla="+- 0 5566 5322"/>
                                <a:gd name="T37" fmla="*/ T36 w 548"/>
                                <a:gd name="T38" fmla="+- 0 -546 -554"/>
                                <a:gd name="T39" fmla="*/ -546 h 77"/>
                                <a:gd name="T40" fmla="+- 0 5481 5322"/>
                                <a:gd name="T41" fmla="*/ T40 w 548"/>
                                <a:gd name="T42" fmla="+- 0 -536 -554"/>
                                <a:gd name="T43" fmla="*/ -536 h 77"/>
                                <a:gd name="T44" fmla="+- 0 5399 5322"/>
                                <a:gd name="T45" fmla="*/ T44 w 548"/>
                                <a:gd name="T46" fmla="+- 0 -523 -554"/>
                                <a:gd name="T47" fmla="*/ -523 h 77"/>
                                <a:gd name="T48" fmla="+- 0 5322 5322"/>
                                <a:gd name="T49" fmla="*/ T48 w 548"/>
                                <a:gd name="T50" fmla="+- 0 -507 -554"/>
                                <a:gd name="T51" fmla="*/ -507 h 77"/>
                                <a:gd name="T52" fmla="+- 0 5389 5322"/>
                                <a:gd name="T53" fmla="*/ T52 w 548"/>
                                <a:gd name="T54" fmla="+- 0 -507 -554"/>
                                <a:gd name="T55" fmla="*/ -507 h 77"/>
                                <a:gd name="T56" fmla="+- 0 5707 5322"/>
                                <a:gd name="T57" fmla="*/ T56 w 548"/>
                                <a:gd name="T58" fmla="+- 0 -507 -554"/>
                                <a:gd name="T59" fmla="*/ -507 h 77"/>
                                <a:gd name="T60" fmla="+- 0 5711 5322"/>
                                <a:gd name="T61" fmla="*/ T60 w 548"/>
                                <a:gd name="T62" fmla="+- 0 -508 -554"/>
                                <a:gd name="T63" fmla="*/ -508 h 77"/>
                                <a:gd name="T64" fmla="+- 0 5784 5322"/>
                                <a:gd name="T65" fmla="*/ T64 w 548"/>
                                <a:gd name="T66" fmla="+- 0 -514 -554"/>
                                <a:gd name="T67" fmla="*/ -514 h 77"/>
                                <a:gd name="T68" fmla="+- 0 5867 5322"/>
                                <a:gd name="T69" fmla="*/ T68 w 548"/>
                                <a:gd name="T70" fmla="+- 0 -514 -554"/>
                                <a:gd name="T71" fmla="*/ -514 h 77"/>
                                <a:gd name="T72" fmla="+- 0 5851 5322"/>
                                <a:gd name="T73" fmla="*/ T72 w 548"/>
                                <a:gd name="T74" fmla="+- 0 -529 -554"/>
                                <a:gd name="T75" fmla="*/ -529 h 77"/>
                                <a:gd name="T76" fmla="+- 0 5838 5322"/>
                                <a:gd name="T77" fmla="*/ T76 w 548"/>
                                <a:gd name="T78" fmla="+- 0 -541 -554"/>
                                <a:gd name="T79" fmla="*/ -541 h 77"/>
                                <a:gd name="T80" fmla="+- 0 5830 5322"/>
                                <a:gd name="T81" fmla="*/ T80 w 548"/>
                                <a:gd name="T82" fmla="+- 0 -548 -554"/>
                                <a:gd name="T83" fmla="*/ -548 h 77"/>
                                <a:gd name="T84" fmla="+- 0 5827 5322"/>
                                <a:gd name="T85" fmla="*/ T84 w 548"/>
                                <a:gd name="T86" fmla="+- 0 -550 -554"/>
                                <a:gd name="T87" fmla="*/ -550 h 77"/>
                                <a:gd name="T88" fmla="+- 0 5740 5322"/>
                                <a:gd name="T89" fmla="*/ T88 w 548"/>
                                <a:gd name="T90" fmla="+- 0 -554 -554"/>
                                <a:gd name="T91" fmla="*/ -554 h 77"/>
                                <a:gd name="T92" fmla="+- 0 5867 5322"/>
                                <a:gd name="T93" fmla="*/ T92 w 548"/>
                                <a:gd name="T94" fmla="+- 0 -514 -554"/>
                                <a:gd name="T95" fmla="*/ -514 h 77"/>
                                <a:gd name="T96" fmla="+- 0 5784 5322"/>
                                <a:gd name="T97" fmla="*/ T96 w 548"/>
                                <a:gd name="T98" fmla="+- 0 -514 -554"/>
                                <a:gd name="T99" fmla="*/ -514 h 77"/>
                                <a:gd name="T100" fmla="+- 0 5860 5322"/>
                                <a:gd name="T101" fmla="*/ T100 w 548"/>
                                <a:gd name="T102" fmla="+- 0 -512 -554"/>
                                <a:gd name="T103" fmla="*/ -512 h 77"/>
                                <a:gd name="T104" fmla="+- 0 5863 5322"/>
                                <a:gd name="T105" fmla="*/ T104 w 548"/>
                                <a:gd name="T106" fmla="+- 0 -512 -554"/>
                                <a:gd name="T107" fmla="*/ -512 h 77"/>
                                <a:gd name="T108" fmla="+- 0 5866 5322"/>
                                <a:gd name="T109" fmla="*/ T108 w 548"/>
                                <a:gd name="T110" fmla="+- 0 -511 -554"/>
                                <a:gd name="T111" fmla="*/ -511 h 77"/>
                                <a:gd name="T112" fmla="+- 0 5869 5322"/>
                                <a:gd name="T113" fmla="*/ T112 w 548"/>
                                <a:gd name="T114" fmla="+- 0 -511 -554"/>
                                <a:gd name="T115" fmla="*/ -511 h 77"/>
                                <a:gd name="T116" fmla="+- 0 5867 5322"/>
                                <a:gd name="T117" fmla="*/ T116 w 548"/>
                                <a:gd name="T118" fmla="+- 0 -514 -554"/>
                                <a:gd name="T119" fmla="*/ -514 h 7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548" h="77">
                                  <a:moveTo>
                                    <a:pt x="385" y="47"/>
                                  </a:moveTo>
                                  <a:lnTo>
                                    <a:pt x="67" y="47"/>
                                  </a:lnTo>
                                  <a:lnTo>
                                    <a:pt x="132" y="51"/>
                                  </a:lnTo>
                                  <a:lnTo>
                                    <a:pt x="194" y="61"/>
                                  </a:lnTo>
                                  <a:lnTo>
                                    <a:pt x="253" y="76"/>
                                  </a:lnTo>
                                  <a:lnTo>
                                    <a:pt x="319" y="58"/>
                                  </a:lnTo>
                                  <a:lnTo>
                                    <a:pt x="385" y="47"/>
                                  </a:lnTo>
                                  <a:close/>
                                  <a:moveTo>
                                    <a:pt x="418" y="0"/>
                                  </a:moveTo>
                                  <a:lnTo>
                                    <a:pt x="331" y="1"/>
                                  </a:lnTo>
                                  <a:lnTo>
                                    <a:pt x="244" y="8"/>
                                  </a:lnTo>
                                  <a:lnTo>
                                    <a:pt x="159" y="18"/>
                                  </a:lnTo>
                                  <a:lnTo>
                                    <a:pt x="77" y="31"/>
                                  </a:lnTo>
                                  <a:lnTo>
                                    <a:pt x="0" y="47"/>
                                  </a:lnTo>
                                  <a:lnTo>
                                    <a:pt x="67" y="47"/>
                                  </a:lnTo>
                                  <a:lnTo>
                                    <a:pt x="385" y="47"/>
                                  </a:lnTo>
                                  <a:lnTo>
                                    <a:pt x="389" y="46"/>
                                  </a:lnTo>
                                  <a:lnTo>
                                    <a:pt x="462" y="40"/>
                                  </a:lnTo>
                                  <a:lnTo>
                                    <a:pt x="545" y="40"/>
                                  </a:lnTo>
                                  <a:lnTo>
                                    <a:pt x="529" y="25"/>
                                  </a:lnTo>
                                  <a:lnTo>
                                    <a:pt x="516" y="13"/>
                                  </a:lnTo>
                                  <a:lnTo>
                                    <a:pt x="508" y="6"/>
                                  </a:lnTo>
                                  <a:lnTo>
                                    <a:pt x="505" y="4"/>
                                  </a:lnTo>
                                  <a:lnTo>
                                    <a:pt x="418" y="0"/>
                                  </a:lnTo>
                                  <a:close/>
                                  <a:moveTo>
                                    <a:pt x="545" y="40"/>
                                  </a:moveTo>
                                  <a:lnTo>
                                    <a:pt x="462" y="40"/>
                                  </a:lnTo>
                                  <a:lnTo>
                                    <a:pt x="538" y="42"/>
                                  </a:lnTo>
                                  <a:lnTo>
                                    <a:pt x="541" y="42"/>
                                  </a:lnTo>
                                  <a:lnTo>
                                    <a:pt x="544" y="43"/>
                                  </a:lnTo>
                                  <a:lnTo>
                                    <a:pt x="547" y="43"/>
                                  </a:lnTo>
                                  <a:lnTo>
                                    <a:pt x="545" y="40"/>
                                  </a:lnTo>
                                  <a:close/>
                                </a:path>
                              </a:pathLst>
                            </a:custGeom>
                            <a:solidFill>
                              <a:srgbClr val="003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81" name="Picture 30"/>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5836" y="-329"/>
                              <a:ext cx="331" cy="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82" name="Freeform 31"/>
                          <wps:cNvSpPr>
                            <a:spLocks/>
                          </wps:cNvSpPr>
                          <wps:spPr bwMode="auto">
                            <a:xfrm>
                              <a:off x="5202" y="133"/>
                              <a:ext cx="620" cy="231"/>
                            </a:xfrm>
                            <a:custGeom>
                              <a:avLst/>
                              <a:gdLst>
                                <a:gd name="T0" fmla="+- 0 5586 5203"/>
                                <a:gd name="T1" fmla="*/ T0 w 620"/>
                                <a:gd name="T2" fmla="+- 0 134 134"/>
                                <a:gd name="T3" fmla="*/ 134 h 231"/>
                                <a:gd name="T4" fmla="+- 0 5519 5203"/>
                                <a:gd name="T5" fmla="*/ T4 w 620"/>
                                <a:gd name="T6" fmla="+- 0 165 134"/>
                                <a:gd name="T7" fmla="*/ 165 h 231"/>
                                <a:gd name="T8" fmla="+- 0 5447 5203"/>
                                <a:gd name="T9" fmla="*/ T8 w 620"/>
                                <a:gd name="T10" fmla="+- 0 192 134"/>
                                <a:gd name="T11" fmla="*/ 192 h 231"/>
                                <a:gd name="T12" fmla="+- 0 5370 5203"/>
                                <a:gd name="T13" fmla="*/ T12 w 620"/>
                                <a:gd name="T14" fmla="+- 0 213 134"/>
                                <a:gd name="T15" fmla="*/ 213 h 231"/>
                                <a:gd name="T16" fmla="+- 0 5288 5203"/>
                                <a:gd name="T17" fmla="*/ T16 w 620"/>
                                <a:gd name="T18" fmla="+- 0 227 134"/>
                                <a:gd name="T19" fmla="*/ 227 h 231"/>
                                <a:gd name="T20" fmla="+- 0 5203 5203"/>
                                <a:gd name="T21" fmla="*/ T20 w 620"/>
                                <a:gd name="T22" fmla="+- 0 236 134"/>
                                <a:gd name="T23" fmla="*/ 236 h 231"/>
                                <a:gd name="T24" fmla="+- 0 5225 5203"/>
                                <a:gd name="T25" fmla="*/ T24 w 620"/>
                                <a:gd name="T26" fmla="+- 0 289 134"/>
                                <a:gd name="T27" fmla="*/ 289 h 231"/>
                                <a:gd name="T28" fmla="+- 0 5242 5203"/>
                                <a:gd name="T29" fmla="*/ T28 w 620"/>
                                <a:gd name="T30" fmla="+- 0 329 134"/>
                                <a:gd name="T31" fmla="*/ 329 h 231"/>
                                <a:gd name="T32" fmla="+- 0 5254 5203"/>
                                <a:gd name="T33" fmla="*/ T32 w 620"/>
                                <a:gd name="T34" fmla="+- 0 355 134"/>
                                <a:gd name="T35" fmla="*/ 355 h 231"/>
                                <a:gd name="T36" fmla="+- 0 5258 5203"/>
                                <a:gd name="T37" fmla="*/ T36 w 620"/>
                                <a:gd name="T38" fmla="+- 0 364 134"/>
                                <a:gd name="T39" fmla="*/ 364 h 231"/>
                                <a:gd name="T40" fmla="+- 0 5351 5203"/>
                                <a:gd name="T41" fmla="*/ T40 w 620"/>
                                <a:gd name="T42" fmla="+- 0 342 134"/>
                                <a:gd name="T43" fmla="*/ 342 h 231"/>
                                <a:gd name="T44" fmla="+- 0 5440 5203"/>
                                <a:gd name="T45" fmla="*/ T44 w 620"/>
                                <a:gd name="T46" fmla="+- 0 319 134"/>
                                <a:gd name="T47" fmla="*/ 319 h 231"/>
                                <a:gd name="T48" fmla="+- 0 5525 5203"/>
                                <a:gd name="T49" fmla="*/ T48 w 620"/>
                                <a:gd name="T50" fmla="+- 0 296 134"/>
                                <a:gd name="T51" fmla="*/ 296 h 231"/>
                                <a:gd name="T52" fmla="+- 0 5606 5203"/>
                                <a:gd name="T53" fmla="*/ T52 w 620"/>
                                <a:gd name="T54" fmla="+- 0 274 134"/>
                                <a:gd name="T55" fmla="*/ 274 h 231"/>
                                <a:gd name="T56" fmla="+- 0 5683 5203"/>
                                <a:gd name="T57" fmla="*/ T56 w 620"/>
                                <a:gd name="T58" fmla="+- 0 252 134"/>
                                <a:gd name="T59" fmla="*/ 252 h 231"/>
                                <a:gd name="T60" fmla="+- 0 5755 5203"/>
                                <a:gd name="T61" fmla="*/ T60 w 620"/>
                                <a:gd name="T62" fmla="+- 0 231 134"/>
                                <a:gd name="T63" fmla="*/ 231 h 231"/>
                                <a:gd name="T64" fmla="+- 0 5822 5203"/>
                                <a:gd name="T65" fmla="*/ T64 w 620"/>
                                <a:gd name="T66" fmla="+- 0 210 134"/>
                                <a:gd name="T67" fmla="*/ 210 h 231"/>
                                <a:gd name="T68" fmla="+- 0 5758 5203"/>
                                <a:gd name="T69" fmla="*/ T68 w 620"/>
                                <a:gd name="T70" fmla="+- 0 196 134"/>
                                <a:gd name="T71" fmla="*/ 196 h 231"/>
                                <a:gd name="T72" fmla="+- 0 5697 5203"/>
                                <a:gd name="T73" fmla="*/ T72 w 620"/>
                                <a:gd name="T74" fmla="+- 0 179 134"/>
                                <a:gd name="T75" fmla="*/ 179 h 231"/>
                                <a:gd name="T76" fmla="+- 0 5640 5203"/>
                                <a:gd name="T77" fmla="*/ T76 w 620"/>
                                <a:gd name="T78" fmla="+- 0 158 134"/>
                                <a:gd name="T79" fmla="*/ 158 h 231"/>
                                <a:gd name="T80" fmla="+- 0 5586 5203"/>
                                <a:gd name="T81" fmla="*/ T80 w 620"/>
                                <a:gd name="T82" fmla="+- 0 134 134"/>
                                <a:gd name="T83" fmla="*/ 134 h 2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620" h="231">
                                  <a:moveTo>
                                    <a:pt x="383" y="0"/>
                                  </a:moveTo>
                                  <a:lnTo>
                                    <a:pt x="316" y="31"/>
                                  </a:lnTo>
                                  <a:lnTo>
                                    <a:pt x="244" y="58"/>
                                  </a:lnTo>
                                  <a:lnTo>
                                    <a:pt x="167" y="79"/>
                                  </a:lnTo>
                                  <a:lnTo>
                                    <a:pt x="85" y="93"/>
                                  </a:lnTo>
                                  <a:lnTo>
                                    <a:pt x="0" y="102"/>
                                  </a:lnTo>
                                  <a:lnTo>
                                    <a:pt x="22" y="155"/>
                                  </a:lnTo>
                                  <a:lnTo>
                                    <a:pt x="39" y="195"/>
                                  </a:lnTo>
                                  <a:lnTo>
                                    <a:pt x="51" y="221"/>
                                  </a:lnTo>
                                  <a:lnTo>
                                    <a:pt x="55" y="230"/>
                                  </a:lnTo>
                                  <a:lnTo>
                                    <a:pt x="148" y="208"/>
                                  </a:lnTo>
                                  <a:lnTo>
                                    <a:pt x="237" y="185"/>
                                  </a:lnTo>
                                  <a:lnTo>
                                    <a:pt x="322" y="162"/>
                                  </a:lnTo>
                                  <a:lnTo>
                                    <a:pt x="403" y="140"/>
                                  </a:lnTo>
                                  <a:lnTo>
                                    <a:pt x="480" y="118"/>
                                  </a:lnTo>
                                  <a:lnTo>
                                    <a:pt x="552" y="97"/>
                                  </a:lnTo>
                                  <a:lnTo>
                                    <a:pt x="619" y="76"/>
                                  </a:lnTo>
                                  <a:lnTo>
                                    <a:pt x="555" y="62"/>
                                  </a:lnTo>
                                  <a:lnTo>
                                    <a:pt x="494" y="45"/>
                                  </a:lnTo>
                                  <a:lnTo>
                                    <a:pt x="437" y="24"/>
                                  </a:lnTo>
                                  <a:lnTo>
                                    <a:pt x="383" y="0"/>
                                  </a:lnTo>
                                  <a:close/>
                                </a:path>
                              </a:pathLst>
                            </a:custGeom>
                            <a:solidFill>
                              <a:srgbClr val="003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83" name="Picture 32"/>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4999" y="-413"/>
                              <a:ext cx="321" cy="3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cNvPr id="2084" name="Group 33"/>
                        <wpg:cNvGrpSpPr>
                          <a:grpSpLocks/>
                        </wpg:cNvGrpSpPr>
                        <wpg:grpSpPr bwMode="auto">
                          <a:xfrm>
                            <a:off x="4204" y="7248"/>
                            <a:ext cx="77" cy="400"/>
                            <a:chOff x="4204" y="-193"/>
                            <a:chExt cx="77" cy="400"/>
                          </a:xfrm>
                        </wpg:grpSpPr>
                        <wps:wsp>
                          <wps:cNvPr id="2085" name="Line 34"/>
                          <wps:cNvCnPr>
                            <a:cxnSpLocks noChangeShapeType="1"/>
                          </wps:cNvCnPr>
                          <wps:spPr bwMode="auto">
                            <a:xfrm>
                              <a:off x="4242" y="-87"/>
                              <a:ext cx="0" cy="294"/>
                            </a:xfrm>
                            <a:prstGeom prst="line">
                              <a:avLst/>
                            </a:prstGeom>
                            <a:noFill/>
                            <a:ln w="48666">
                              <a:solidFill>
                                <a:srgbClr val="003480"/>
                              </a:solidFill>
                              <a:prstDash val="solid"/>
                              <a:round/>
                              <a:headEnd/>
                              <a:tailEnd/>
                            </a:ln>
                            <a:extLst>
                              <a:ext uri="{909E8E84-426E-40DD-AFC4-6F175D3DCCD1}">
                                <a14:hiddenFill xmlns:a14="http://schemas.microsoft.com/office/drawing/2010/main">
                                  <a:noFill/>
                                </a14:hiddenFill>
                              </a:ext>
                            </a:extLst>
                          </wps:spPr>
                          <wps:bodyPr/>
                        </wps:wsp>
                        <wps:wsp>
                          <wps:cNvPr id="2086" name="Rectangle 35"/>
                          <wps:cNvSpPr>
                            <a:spLocks noChangeArrowheads="1"/>
                          </wps:cNvSpPr>
                          <wps:spPr bwMode="auto">
                            <a:xfrm>
                              <a:off x="4203" y="-193"/>
                              <a:ext cx="77" cy="74"/>
                            </a:xfrm>
                            <a:prstGeom prst="rect">
                              <a:avLst/>
                            </a:prstGeom>
                            <a:solidFill>
                              <a:srgbClr val="0034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grpSp>
                        <wpg:cNvPr id="2087" name="Group 36"/>
                        <wpg:cNvGrpSpPr>
                          <a:grpSpLocks/>
                        </wpg:cNvGrpSpPr>
                        <wpg:grpSpPr bwMode="auto">
                          <a:xfrm>
                            <a:off x="4356" y="7223"/>
                            <a:ext cx="2121" cy="552"/>
                            <a:chOff x="4356" y="504"/>
                            <a:chExt cx="2121" cy="552"/>
                          </a:xfrm>
                        </wpg:grpSpPr>
                        <wps:wsp>
                          <wps:cNvPr id="2088" name="AutoShape 37"/>
                          <wps:cNvSpPr>
                            <a:spLocks/>
                          </wps:cNvSpPr>
                          <wps:spPr bwMode="auto">
                            <a:xfrm>
                              <a:off x="4356" y="504"/>
                              <a:ext cx="269" cy="426"/>
                            </a:xfrm>
                            <a:custGeom>
                              <a:avLst/>
                              <a:gdLst>
                                <a:gd name="T0" fmla="+- 0 4432 4356"/>
                                <a:gd name="T1" fmla="*/ T0 w 269"/>
                                <a:gd name="T2" fmla="+- 0 504 504"/>
                                <a:gd name="T3" fmla="*/ 504 h 426"/>
                                <a:gd name="T4" fmla="+- 0 4356 4356"/>
                                <a:gd name="T5" fmla="*/ T4 w 269"/>
                                <a:gd name="T6" fmla="+- 0 504 504"/>
                                <a:gd name="T7" fmla="*/ 504 h 426"/>
                                <a:gd name="T8" fmla="+- 0 4356 4356"/>
                                <a:gd name="T9" fmla="*/ T8 w 269"/>
                                <a:gd name="T10" fmla="+- 0 930 504"/>
                                <a:gd name="T11" fmla="*/ 930 h 426"/>
                                <a:gd name="T12" fmla="+- 0 4432 4356"/>
                                <a:gd name="T13" fmla="*/ T12 w 269"/>
                                <a:gd name="T14" fmla="+- 0 930 504"/>
                                <a:gd name="T15" fmla="*/ 930 h 426"/>
                                <a:gd name="T16" fmla="+- 0 4432 4356"/>
                                <a:gd name="T17" fmla="*/ T16 w 269"/>
                                <a:gd name="T18" fmla="+- 0 787 504"/>
                                <a:gd name="T19" fmla="*/ 787 h 426"/>
                                <a:gd name="T20" fmla="+- 0 4435 4356"/>
                                <a:gd name="T21" fmla="*/ T20 w 269"/>
                                <a:gd name="T22" fmla="+- 0 756 504"/>
                                <a:gd name="T23" fmla="*/ 756 h 426"/>
                                <a:gd name="T24" fmla="+- 0 4445 4356"/>
                                <a:gd name="T25" fmla="*/ T24 w 269"/>
                                <a:gd name="T26" fmla="+- 0 724 504"/>
                                <a:gd name="T27" fmla="*/ 724 h 426"/>
                                <a:gd name="T28" fmla="+- 0 4465 4356"/>
                                <a:gd name="T29" fmla="*/ T28 w 269"/>
                                <a:gd name="T30" fmla="+- 0 700 504"/>
                                <a:gd name="T31" fmla="*/ 700 h 426"/>
                                <a:gd name="T32" fmla="+- 0 4499 4356"/>
                                <a:gd name="T33" fmla="*/ T32 w 269"/>
                                <a:gd name="T34" fmla="+- 0 690 504"/>
                                <a:gd name="T35" fmla="*/ 690 h 426"/>
                                <a:gd name="T36" fmla="+- 0 4614 4356"/>
                                <a:gd name="T37" fmla="*/ T36 w 269"/>
                                <a:gd name="T38" fmla="+- 0 690 504"/>
                                <a:gd name="T39" fmla="*/ 690 h 426"/>
                                <a:gd name="T40" fmla="+- 0 4608 4356"/>
                                <a:gd name="T41" fmla="*/ T40 w 269"/>
                                <a:gd name="T42" fmla="+- 0 677 504"/>
                                <a:gd name="T43" fmla="*/ 677 h 426"/>
                                <a:gd name="T44" fmla="+- 0 4432 4356"/>
                                <a:gd name="T45" fmla="*/ T44 w 269"/>
                                <a:gd name="T46" fmla="+- 0 677 504"/>
                                <a:gd name="T47" fmla="*/ 677 h 426"/>
                                <a:gd name="T48" fmla="+- 0 4432 4356"/>
                                <a:gd name="T49" fmla="*/ T48 w 269"/>
                                <a:gd name="T50" fmla="+- 0 504 504"/>
                                <a:gd name="T51" fmla="*/ 504 h 426"/>
                                <a:gd name="T52" fmla="+- 0 4614 4356"/>
                                <a:gd name="T53" fmla="*/ T52 w 269"/>
                                <a:gd name="T54" fmla="+- 0 690 504"/>
                                <a:gd name="T55" fmla="*/ 690 h 426"/>
                                <a:gd name="T56" fmla="+- 0 4499 4356"/>
                                <a:gd name="T57" fmla="*/ T56 w 269"/>
                                <a:gd name="T58" fmla="+- 0 690 504"/>
                                <a:gd name="T59" fmla="*/ 690 h 426"/>
                                <a:gd name="T60" fmla="+- 0 4527 4356"/>
                                <a:gd name="T61" fmla="*/ T60 w 269"/>
                                <a:gd name="T62" fmla="+- 0 698 504"/>
                                <a:gd name="T63" fmla="*/ 698 h 426"/>
                                <a:gd name="T64" fmla="+- 0 4542 4356"/>
                                <a:gd name="T65" fmla="*/ T64 w 269"/>
                                <a:gd name="T66" fmla="+- 0 718 504"/>
                                <a:gd name="T67" fmla="*/ 718 h 426"/>
                                <a:gd name="T68" fmla="+- 0 4548 4356"/>
                                <a:gd name="T69" fmla="*/ T68 w 269"/>
                                <a:gd name="T70" fmla="+- 0 746 504"/>
                                <a:gd name="T71" fmla="*/ 746 h 426"/>
                                <a:gd name="T72" fmla="+- 0 4548 4356"/>
                                <a:gd name="T73" fmla="*/ T72 w 269"/>
                                <a:gd name="T74" fmla="+- 0 774 504"/>
                                <a:gd name="T75" fmla="*/ 774 h 426"/>
                                <a:gd name="T76" fmla="+- 0 4548 4356"/>
                                <a:gd name="T77" fmla="*/ T76 w 269"/>
                                <a:gd name="T78" fmla="+- 0 930 504"/>
                                <a:gd name="T79" fmla="*/ 930 h 426"/>
                                <a:gd name="T80" fmla="+- 0 4624 4356"/>
                                <a:gd name="T81" fmla="*/ T80 w 269"/>
                                <a:gd name="T82" fmla="+- 0 930 504"/>
                                <a:gd name="T83" fmla="*/ 930 h 426"/>
                                <a:gd name="T84" fmla="+- 0 4624 4356"/>
                                <a:gd name="T85" fmla="*/ T84 w 269"/>
                                <a:gd name="T86" fmla="+- 0 745 504"/>
                                <a:gd name="T87" fmla="*/ 745 h 426"/>
                                <a:gd name="T88" fmla="+- 0 4619 4356"/>
                                <a:gd name="T89" fmla="*/ T88 w 269"/>
                                <a:gd name="T90" fmla="+- 0 700 504"/>
                                <a:gd name="T91" fmla="*/ 700 h 426"/>
                                <a:gd name="T92" fmla="+- 0 4614 4356"/>
                                <a:gd name="T93" fmla="*/ T92 w 269"/>
                                <a:gd name="T94" fmla="+- 0 690 504"/>
                                <a:gd name="T95" fmla="*/ 690 h 426"/>
                                <a:gd name="T96" fmla="+- 0 4525 4356"/>
                                <a:gd name="T97" fmla="*/ T96 w 269"/>
                                <a:gd name="T98" fmla="+- 0 631 504"/>
                                <a:gd name="T99" fmla="*/ 631 h 426"/>
                                <a:gd name="T100" fmla="+- 0 4497 4356"/>
                                <a:gd name="T101" fmla="*/ T100 w 269"/>
                                <a:gd name="T102" fmla="+- 0 634 504"/>
                                <a:gd name="T103" fmla="*/ 634 h 426"/>
                                <a:gd name="T104" fmla="+- 0 4472 4356"/>
                                <a:gd name="T105" fmla="*/ T104 w 269"/>
                                <a:gd name="T106" fmla="+- 0 644 504"/>
                                <a:gd name="T107" fmla="*/ 644 h 426"/>
                                <a:gd name="T108" fmla="+- 0 4450 4356"/>
                                <a:gd name="T109" fmla="*/ T108 w 269"/>
                                <a:gd name="T110" fmla="+- 0 658 504"/>
                                <a:gd name="T111" fmla="*/ 658 h 426"/>
                                <a:gd name="T112" fmla="+- 0 4433 4356"/>
                                <a:gd name="T113" fmla="*/ T112 w 269"/>
                                <a:gd name="T114" fmla="+- 0 677 504"/>
                                <a:gd name="T115" fmla="*/ 677 h 426"/>
                                <a:gd name="T116" fmla="+- 0 4608 4356"/>
                                <a:gd name="T117" fmla="*/ T116 w 269"/>
                                <a:gd name="T118" fmla="+- 0 677 504"/>
                                <a:gd name="T119" fmla="*/ 677 h 426"/>
                                <a:gd name="T120" fmla="+- 0 4601 4356"/>
                                <a:gd name="T121" fmla="*/ T120 w 269"/>
                                <a:gd name="T122" fmla="+- 0 664 504"/>
                                <a:gd name="T123" fmla="*/ 664 h 426"/>
                                <a:gd name="T124" fmla="+- 0 4570 4356"/>
                                <a:gd name="T125" fmla="*/ T124 w 269"/>
                                <a:gd name="T126" fmla="+- 0 640 504"/>
                                <a:gd name="T127" fmla="*/ 640 h 426"/>
                                <a:gd name="T128" fmla="+- 0 4525 4356"/>
                                <a:gd name="T129" fmla="*/ T128 w 269"/>
                                <a:gd name="T130" fmla="+- 0 631 504"/>
                                <a:gd name="T131" fmla="*/ 631 h 4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269" h="426">
                                  <a:moveTo>
                                    <a:pt x="76" y="0"/>
                                  </a:moveTo>
                                  <a:lnTo>
                                    <a:pt x="0" y="0"/>
                                  </a:lnTo>
                                  <a:lnTo>
                                    <a:pt x="0" y="426"/>
                                  </a:lnTo>
                                  <a:lnTo>
                                    <a:pt x="76" y="426"/>
                                  </a:lnTo>
                                  <a:lnTo>
                                    <a:pt x="76" y="283"/>
                                  </a:lnTo>
                                  <a:lnTo>
                                    <a:pt x="79" y="252"/>
                                  </a:lnTo>
                                  <a:lnTo>
                                    <a:pt x="89" y="220"/>
                                  </a:lnTo>
                                  <a:lnTo>
                                    <a:pt x="109" y="196"/>
                                  </a:lnTo>
                                  <a:lnTo>
                                    <a:pt x="143" y="186"/>
                                  </a:lnTo>
                                  <a:lnTo>
                                    <a:pt x="258" y="186"/>
                                  </a:lnTo>
                                  <a:lnTo>
                                    <a:pt x="252" y="173"/>
                                  </a:lnTo>
                                  <a:lnTo>
                                    <a:pt x="76" y="173"/>
                                  </a:lnTo>
                                  <a:lnTo>
                                    <a:pt x="76" y="0"/>
                                  </a:lnTo>
                                  <a:close/>
                                  <a:moveTo>
                                    <a:pt x="258" y="186"/>
                                  </a:moveTo>
                                  <a:lnTo>
                                    <a:pt x="143" y="186"/>
                                  </a:lnTo>
                                  <a:lnTo>
                                    <a:pt x="171" y="194"/>
                                  </a:lnTo>
                                  <a:lnTo>
                                    <a:pt x="186" y="214"/>
                                  </a:lnTo>
                                  <a:lnTo>
                                    <a:pt x="192" y="242"/>
                                  </a:lnTo>
                                  <a:lnTo>
                                    <a:pt x="192" y="270"/>
                                  </a:lnTo>
                                  <a:lnTo>
                                    <a:pt x="192" y="426"/>
                                  </a:lnTo>
                                  <a:lnTo>
                                    <a:pt x="268" y="426"/>
                                  </a:lnTo>
                                  <a:lnTo>
                                    <a:pt x="268" y="241"/>
                                  </a:lnTo>
                                  <a:lnTo>
                                    <a:pt x="263" y="196"/>
                                  </a:lnTo>
                                  <a:lnTo>
                                    <a:pt x="258" y="186"/>
                                  </a:lnTo>
                                  <a:close/>
                                  <a:moveTo>
                                    <a:pt x="169" y="127"/>
                                  </a:moveTo>
                                  <a:lnTo>
                                    <a:pt x="141" y="130"/>
                                  </a:lnTo>
                                  <a:lnTo>
                                    <a:pt x="116" y="140"/>
                                  </a:lnTo>
                                  <a:lnTo>
                                    <a:pt x="94" y="154"/>
                                  </a:lnTo>
                                  <a:lnTo>
                                    <a:pt x="77" y="173"/>
                                  </a:lnTo>
                                  <a:lnTo>
                                    <a:pt x="252" y="173"/>
                                  </a:lnTo>
                                  <a:lnTo>
                                    <a:pt x="245" y="160"/>
                                  </a:lnTo>
                                  <a:lnTo>
                                    <a:pt x="214" y="136"/>
                                  </a:lnTo>
                                  <a:lnTo>
                                    <a:pt x="169" y="127"/>
                                  </a:lnTo>
                                  <a:close/>
                                </a:path>
                              </a:pathLst>
                            </a:custGeom>
                            <a:solidFill>
                              <a:srgbClr val="003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89" name="Picture 38"/>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4687" y="631"/>
                              <a:ext cx="306" cy="3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90" name="AutoShape 39"/>
                          <wps:cNvSpPr>
                            <a:spLocks/>
                          </wps:cNvSpPr>
                          <wps:spPr bwMode="auto">
                            <a:xfrm>
                              <a:off x="5038" y="515"/>
                              <a:ext cx="230" cy="422"/>
                            </a:xfrm>
                            <a:custGeom>
                              <a:avLst/>
                              <a:gdLst>
                                <a:gd name="T0" fmla="+- 0 5140 5038"/>
                                <a:gd name="T1" fmla="*/ T0 w 230"/>
                                <a:gd name="T2" fmla="+- 0 515 515"/>
                                <a:gd name="T3" fmla="*/ 515 h 422"/>
                                <a:gd name="T4" fmla="+- 0 5089 5038"/>
                                <a:gd name="T5" fmla="*/ T4 w 230"/>
                                <a:gd name="T6" fmla="+- 0 515 515"/>
                                <a:gd name="T7" fmla="*/ 515 h 422"/>
                                <a:gd name="T8" fmla="+- 0 5145 5038"/>
                                <a:gd name="T9" fmla="*/ T8 w 230"/>
                                <a:gd name="T10" fmla="+- 0 598 515"/>
                                <a:gd name="T11" fmla="*/ 598 h 422"/>
                                <a:gd name="T12" fmla="+- 0 5212 5038"/>
                                <a:gd name="T13" fmla="*/ T12 w 230"/>
                                <a:gd name="T14" fmla="+- 0 598 515"/>
                                <a:gd name="T15" fmla="*/ 598 h 422"/>
                                <a:gd name="T16" fmla="+- 0 5234 5038"/>
                                <a:gd name="T17" fmla="*/ T16 w 230"/>
                                <a:gd name="T18" fmla="+- 0 565 515"/>
                                <a:gd name="T19" fmla="*/ 565 h 422"/>
                                <a:gd name="T20" fmla="+- 0 5179 5038"/>
                                <a:gd name="T21" fmla="*/ T20 w 230"/>
                                <a:gd name="T22" fmla="+- 0 565 515"/>
                                <a:gd name="T23" fmla="*/ 565 h 422"/>
                                <a:gd name="T24" fmla="+- 0 5140 5038"/>
                                <a:gd name="T25" fmla="*/ T24 w 230"/>
                                <a:gd name="T26" fmla="+- 0 515 515"/>
                                <a:gd name="T27" fmla="*/ 515 h 422"/>
                                <a:gd name="T28" fmla="+- 0 5268 5038"/>
                                <a:gd name="T29" fmla="*/ T28 w 230"/>
                                <a:gd name="T30" fmla="+- 0 515 515"/>
                                <a:gd name="T31" fmla="*/ 515 h 422"/>
                                <a:gd name="T32" fmla="+- 0 5217 5038"/>
                                <a:gd name="T33" fmla="*/ T32 w 230"/>
                                <a:gd name="T34" fmla="+- 0 515 515"/>
                                <a:gd name="T35" fmla="*/ 515 h 422"/>
                                <a:gd name="T36" fmla="+- 0 5179 5038"/>
                                <a:gd name="T37" fmla="*/ T36 w 230"/>
                                <a:gd name="T38" fmla="+- 0 565 515"/>
                                <a:gd name="T39" fmla="*/ 565 h 422"/>
                                <a:gd name="T40" fmla="+- 0 5234 5038"/>
                                <a:gd name="T41" fmla="*/ T40 w 230"/>
                                <a:gd name="T42" fmla="+- 0 565 515"/>
                                <a:gd name="T43" fmla="*/ 565 h 422"/>
                                <a:gd name="T44" fmla="+- 0 5268 5038"/>
                                <a:gd name="T45" fmla="*/ T44 w 230"/>
                                <a:gd name="T46" fmla="+- 0 515 515"/>
                                <a:gd name="T47" fmla="*/ 515 h 422"/>
                                <a:gd name="T48" fmla="+- 0 5179 5038"/>
                                <a:gd name="T49" fmla="*/ T48 w 230"/>
                                <a:gd name="T50" fmla="+- 0 631 515"/>
                                <a:gd name="T51" fmla="*/ 631 h 422"/>
                                <a:gd name="T52" fmla="+- 0 5119 5038"/>
                                <a:gd name="T53" fmla="*/ T52 w 230"/>
                                <a:gd name="T54" fmla="+- 0 643 515"/>
                                <a:gd name="T55" fmla="*/ 643 h 422"/>
                                <a:gd name="T56" fmla="+- 0 5075 5038"/>
                                <a:gd name="T57" fmla="*/ T56 w 230"/>
                                <a:gd name="T58" fmla="+- 0 675 515"/>
                                <a:gd name="T59" fmla="*/ 675 h 422"/>
                                <a:gd name="T60" fmla="+- 0 5047 5038"/>
                                <a:gd name="T61" fmla="*/ T60 w 230"/>
                                <a:gd name="T62" fmla="+- 0 723 515"/>
                                <a:gd name="T63" fmla="*/ 723 h 422"/>
                                <a:gd name="T64" fmla="+- 0 5038 5038"/>
                                <a:gd name="T65" fmla="*/ T64 w 230"/>
                                <a:gd name="T66" fmla="+- 0 782 515"/>
                                <a:gd name="T67" fmla="*/ 782 h 422"/>
                                <a:gd name="T68" fmla="+- 0 5047 5038"/>
                                <a:gd name="T69" fmla="*/ T68 w 230"/>
                                <a:gd name="T70" fmla="+- 0 844 515"/>
                                <a:gd name="T71" fmla="*/ 844 h 422"/>
                                <a:gd name="T72" fmla="+- 0 5074 5038"/>
                                <a:gd name="T73" fmla="*/ T72 w 230"/>
                                <a:gd name="T74" fmla="+- 0 893 515"/>
                                <a:gd name="T75" fmla="*/ 893 h 422"/>
                                <a:gd name="T76" fmla="+- 0 5119 5038"/>
                                <a:gd name="T77" fmla="*/ T76 w 230"/>
                                <a:gd name="T78" fmla="+- 0 925 515"/>
                                <a:gd name="T79" fmla="*/ 925 h 422"/>
                                <a:gd name="T80" fmla="+- 0 5182 5038"/>
                                <a:gd name="T81" fmla="*/ T80 w 230"/>
                                <a:gd name="T82" fmla="+- 0 936 515"/>
                                <a:gd name="T83" fmla="*/ 936 h 422"/>
                                <a:gd name="T84" fmla="+- 0 5204 5038"/>
                                <a:gd name="T85" fmla="*/ T84 w 230"/>
                                <a:gd name="T86" fmla="+- 0 936 515"/>
                                <a:gd name="T87" fmla="*/ 936 h 422"/>
                                <a:gd name="T88" fmla="+- 0 5224 5038"/>
                                <a:gd name="T89" fmla="*/ T88 w 230"/>
                                <a:gd name="T90" fmla="+- 0 934 515"/>
                                <a:gd name="T91" fmla="*/ 934 h 422"/>
                                <a:gd name="T92" fmla="+- 0 5241 5038"/>
                                <a:gd name="T93" fmla="*/ T92 w 230"/>
                                <a:gd name="T94" fmla="+- 0 931 515"/>
                                <a:gd name="T95" fmla="*/ 931 h 422"/>
                                <a:gd name="T96" fmla="+- 0 5258 5038"/>
                                <a:gd name="T97" fmla="*/ T96 w 230"/>
                                <a:gd name="T98" fmla="+- 0 927 515"/>
                                <a:gd name="T99" fmla="*/ 927 h 422"/>
                                <a:gd name="T100" fmla="+- 0 5256 5038"/>
                                <a:gd name="T101" fmla="*/ T100 w 230"/>
                                <a:gd name="T102" fmla="+- 0 878 515"/>
                                <a:gd name="T103" fmla="*/ 878 h 422"/>
                                <a:gd name="T104" fmla="+- 0 5196 5038"/>
                                <a:gd name="T105" fmla="*/ T104 w 230"/>
                                <a:gd name="T106" fmla="+- 0 878 515"/>
                                <a:gd name="T107" fmla="*/ 878 h 422"/>
                                <a:gd name="T108" fmla="+- 0 5162 5038"/>
                                <a:gd name="T109" fmla="*/ T108 w 230"/>
                                <a:gd name="T110" fmla="+- 0 870 515"/>
                                <a:gd name="T111" fmla="*/ 870 h 422"/>
                                <a:gd name="T112" fmla="+- 0 5137 5038"/>
                                <a:gd name="T113" fmla="*/ T112 w 230"/>
                                <a:gd name="T114" fmla="+- 0 850 515"/>
                                <a:gd name="T115" fmla="*/ 850 h 422"/>
                                <a:gd name="T116" fmla="+- 0 5122 5038"/>
                                <a:gd name="T117" fmla="*/ T116 w 230"/>
                                <a:gd name="T118" fmla="+- 0 820 515"/>
                                <a:gd name="T119" fmla="*/ 820 h 422"/>
                                <a:gd name="T120" fmla="+- 0 5118 5038"/>
                                <a:gd name="T121" fmla="*/ T120 w 230"/>
                                <a:gd name="T122" fmla="+- 0 782 515"/>
                                <a:gd name="T123" fmla="*/ 782 h 422"/>
                                <a:gd name="T124" fmla="+- 0 5123 5038"/>
                                <a:gd name="T125" fmla="*/ T124 w 230"/>
                                <a:gd name="T126" fmla="+- 0 745 515"/>
                                <a:gd name="T127" fmla="*/ 745 h 422"/>
                                <a:gd name="T128" fmla="+- 0 5138 5038"/>
                                <a:gd name="T129" fmla="*/ T128 w 230"/>
                                <a:gd name="T130" fmla="+- 0 716 515"/>
                                <a:gd name="T131" fmla="*/ 716 h 422"/>
                                <a:gd name="T132" fmla="+- 0 5163 5038"/>
                                <a:gd name="T133" fmla="*/ T132 w 230"/>
                                <a:gd name="T134" fmla="+- 0 697 515"/>
                                <a:gd name="T135" fmla="*/ 697 h 422"/>
                                <a:gd name="T136" fmla="+- 0 5195 5038"/>
                                <a:gd name="T137" fmla="*/ T136 w 230"/>
                                <a:gd name="T138" fmla="+- 0 690 515"/>
                                <a:gd name="T139" fmla="*/ 690 h 422"/>
                                <a:gd name="T140" fmla="+- 0 5247 5038"/>
                                <a:gd name="T141" fmla="*/ T140 w 230"/>
                                <a:gd name="T142" fmla="+- 0 690 515"/>
                                <a:gd name="T143" fmla="*/ 690 h 422"/>
                                <a:gd name="T144" fmla="+- 0 5253 5038"/>
                                <a:gd name="T145" fmla="*/ T144 w 230"/>
                                <a:gd name="T146" fmla="+- 0 641 515"/>
                                <a:gd name="T147" fmla="*/ 641 h 422"/>
                                <a:gd name="T148" fmla="+- 0 5237 5038"/>
                                <a:gd name="T149" fmla="*/ T148 w 230"/>
                                <a:gd name="T150" fmla="+- 0 636 515"/>
                                <a:gd name="T151" fmla="*/ 636 h 422"/>
                                <a:gd name="T152" fmla="+- 0 5220 5038"/>
                                <a:gd name="T153" fmla="*/ T152 w 230"/>
                                <a:gd name="T154" fmla="+- 0 633 515"/>
                                <a:gd name="T155" fmla="*/ 633 h 422"/>
                                <a:gd name="T156" fmla="+- 0 5201 5038"/>
                                <a:gd name="T157" fmla="*/ T156 w 230"/>
                                <a:gd name="T158" fmla="+- 0 632 515"/>
                                <a:gd name="T159" fmla="*/ 632 h 422"/>
                                <a:gd name="T160" fmla="+- 0 5179 5038"/>
                                <a:gd name="T161" fmla="*/ T160 w 230"/>
                                <a:gd name="T162" fmla="+- 0 631 515"/>
                                <a:gd name="T163" fmla="*/ 631 h 422"/>
                                <a:gd name="T164" fmla="+- 0 5255 5038"/>
                                <a:gd name="T165" fmla="*/ T164 w 230"/>
                                <a:gd name="T166" fmla="+- 0 864 515"/>
                                <a:gd name="T167" fmla="*/ 864 h 422"/>
                                <a:gd name="T168" fmla="+- 0 5243 5038"/>
                                <a:gd name="T169" fmla="*/ T168 w 230"/>
                                <a:gd name="T170" fmla="+- 0 868 515"/>
                                <a:gd name="T171" fmla="*/ 868 h 422"/>
                                <a:gd name="T172" fmla="+- 0 5229 5038"/>
                                <a:gd name="T173" fmla="*/ T172 w 230"/>
                                <a:gd name="T174" fmla="+- 0 873 515"/>
                                <a:gd name="T175" fmla="*/ 873 h 422"/>
                                <a:gd name="T176" fmla="+- 0 5213 5038"/>
                                <a:gd name="T177" fmla="*/ T176 w 230"/>
                                <a:gd name="T178" fmla="+- 0 876 515"/>
                                <a:gd name="T179" fmla="*/ 876 h 422"/>
                                <a:gd name="T180" fmla="+- 0 5196 5038"/>
                                <a:gd name="T181" fmla="*/ T180 w 230"/>
                                <a:gd name="T182" fmla="+- 0 878 515"/>
                                <a:gd name="T183" fmla="*/ 878 h 422"/>
                                <a:gd name="T184" fmla="+- 0 5256 5038"/>
                                <a:gd name="T185" fmla="*/ T184 w 230"/>
                                <a:gd name="T186" fmla="+- 0 878 515"/>
                                <a:gd name="T187" fmla="*/ 878 h 422"/>
                                <a:gd name="T188" fmla="+- 0 5255 5038"/>
                                <a:gd name="T189" fmla="*/ T188 w 230"/>
                                <a:gd name="T190" fmla="+- 0 864 515"/>
                                <a:gd name="T191" fmla="*/ 864 h 422"/>
                                <a:gd name="T192" fmla="+- 0 5247 5038"/>
                                <a:gd name="T193" fmla="*/ T192 w 230"/>
                                <a:gd name="T194" fmla="+- 0 690 515"/>
                                <a:gd name="T195" fmla="*/ 690 h 422"/>
                                <a:gd name="T196" fmla="+- 0 5195 5038"/>
                                <a:gd name="T197" fmla="*/ T196 w 230"/>
                                <a:gd name="T198" fmla="+- 0 690 515"/>
                                <a:gd name="T199" fmla="*/ 690 h 422"/>
                                <a:gd name="T200" fmla="+- 0 5211 5038"/>
                                <a:gd name="T201" fmla="*/ T200 w 230"/>
                                <a:gd name="T202" fmla="+- 0 691 515"/>
                                <a:gd name="T203" fmla="*/ 691 h 422"/>
                                <a:gd name="T204" fmla="+- 0 5224 5038"/>
                                <a:gd name="T205" fmla="*/ T204 w 230"/>
                                <a:gd name="T206" fmla="+- 0 693 515"/>
                                <a:gd name="T207" fmla="*/ 693 h 422"/>
                                <a:gd name="T208" fmla="+- 0 5236 5038"/>
                                <a:gd name="T209" fmla="*/ T208 w 230"/>
                                <a:gd name="T210" fmla="+- 0 696 515"/>
                                <a:gd name="T211" fmla="*/ 696 h 422"/>
                                <a:gd name="T212" fmla="+- 0 5246 5038"/>
                                <a:gd name="T213" fmla="*/ T212 w 230"/>
                                <a:gd name="T214" fmla="+- 0 701 515"/>
                                <a:gd name="T215" fmla="*/ 701 h 422"/>
                                <a:gd name="T216" fmla="+- 0 5247 5038"/>
                                <a:gd name="T217" fmla="*/ T216 w 230"/>
                                <a:gd name="T218" fmla="+- 0 690 515"/>
                                <a:gd name="T219" fmla="*/ 690 h 42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230" h="422">
                                  <a:moveTo>
                                    <a:pt x="102" y="0"/>
                                  </a:moveTo>
                                  <a:lnTo>
                                    <a:pt x="51" y="0"/>
                                  </a:lnTo>
                                  <a:lnTo>
                                    <a:pt x="107" y="83"/>
                                  </a:lnTo>
                                  <a:lnTo>
                                    <a:pt x="174" y="83"/>
                                  </a:lnTo>
                                  <a:lnTo>
                                    <a:pt x="196" y="50"/>
                                  </a:lnTo>
                                  <a:lnTo>
                                    <a:pt x="141" y="50"/>
                                  </a:lnTo>
                                  <a:lnTo>
                                    <a:pt x="102" y="0"/>
                                  </a:lnTo>
                                  <a:close/>
                                  <a:moveTo>
                                    <a:pt x="230" y="0"/>
                                  </a:moveTo>
                                  <a:lnTo>
                                    <a:pt x="179" y="0"/>
                                  </a:lnTo>
                                  <a:lnTo>
                                    <a:pt x="141" y="50"/>
                                  </a:lnTo>
                                  <a:lnTo>
                                    <a:pt x="196" y="50"/>
                                  </a:lnTo>
                                  <a:lnTo>
                                    <a:pt x="230" y="0"/>
                                  </a:lnTo>
                                  <a:close/>
                                  <a:moveTo>
                                    <a:pt x="141" y="116"/>
                                  </a:moveTo>
                                  <a:lnTo>
                                    <a:pt x="81" y="128"/>
                                  </a:lnTo>
                                  <a:lnTo>
                                    <a:pt x="37" y="160"/>
                                  </a:lnTo>
                                  <a:lnTo>
                                    <a:pt x="9" y="208"/>
                                  </a:lnTo>
                                  <a:lnTo>
                                    <a:pt x="0" y="267"/>
                                  </a:lnTo>
                                  <a:lnTo>
                                    <a:pt x="9" y="329"/>
                                  </a:lnTo>
                                  <a:lnTo>
                                    <a:pt x="36" y="378"/>
                                  </a:lnTo>
                                  <a:lnTo>
                                    <a:pt x="81" y="410"/>
                                  </a:lnTo>
                                  <a:lnTo>
                                    <a:pt x="144" y="421"/>
                                  </a:lnTo>
                                  <a:lnTo>
                                    <a:pt x="166" y="421"/>
                                  </a:lnTo>
                                  <a:lnTo>
                                    <a:pt x="186" y="419"/>
                                  </a:lnTo>
                                  <a:lnTo>
                                    <a:pt x="203" y="416"/>
                                  </a:lnTo>
                                  <a:lnTo>
                                    <a:pt x="220" y="412"/>
                                  </a:lnTo>
                                  <a:lnTo>
                                    <a:pt x="218" y="363"/>
                                  </a:lnTo>
                                  <a:lnTo>
                                    <a:pt x="158" y="363"/>
                                  </a:lnTo>
                                  <a:lnTo>
                                    <a:pt x="124" y="355"/>
                                  </a:lnTo>
                                  <a:lnTo>
                                    <a:pt x="99" y="335"/>
                                  </a:lnTo>
                                  <a:lnTo>
                                    <a:pt x="84" y="305"/>
                                  </a:lnTo>
                                  <a:lnTo>
                                    <a:pt x="80" y="267"/>
                                  </a:lnTo>
                                  <a:lnTo>
                                    <a:pt x="85" y="230"/>
                                  </a:lnTo>
                                  <a:lnTo>
                                    <a:pt x="100" y="201"/>
                                  </a:lnTo>
                                  <a:lnTo>
                                    <a:pt x="125" y="182"/>
                                  </a:lnTo>
                                  <a:lnTo>
                                    <a:pt x="157" y="175"/>
                                  </a:lnTo>
                                  <a:lnTo>
                                    <a:pt x="209" y="175"/>
                                  </a:lnTo>
                                  <a:lnTo>
                                    <a:pt x="215" y="126"/>
                                  </a:lnTo>
                                  <a:lnTo>
                                    <a:pt x="199" y="121"/>
                                  </a:lnTo>
                                  <a:lnTo>
                                    <a:pt x="182" y="118"/>
                                  </a:lnTo>
                                  <a:lnTo>
                                    <a:pt x="163" y="117"/>
                                  </a:lnTo>
                                  <a:lnTo>
                                    <a:pt x="141" y="116"/>
                                  </a:lnTo>
                                  <a:close/>
                                  <a:moveTo>
                                    <a:pt x="217" y="349"/>
                                  </a:moveTo>
                                  <a:lnTo>
                                    <a:pt x="205" y="353"/>
                                  </a:lnTo>
                                  <a:lnTo>
                                    <a:pt x="191" y="358"/>
                                  </a:lnTo>
                                  <a:lnTo>
                                    <a:pt x="175" y="361"/>
                                  </a:lnTo>
                                  <a:lnTo>
                                    <a:pt x="158" y="363"/>
                                  </a:lnTo>
                                  <a:lnTo>
                                    <a:pt x="218" y="363"/>
                                  </a:lnTo>
                                  <a:lnTo>
                                    <a:pt x="217" y="349"/>
                                  </a:lnTo>
                                  <a:close/>
                                  <a:moveTo>
                                    <a:pt x="209" y="175"/>
                                  </a:moveTo>
                                  <a:lnTo>
                                    <a:pt x="157" y="175"/>
                                  </a:lnTo>
                                  <a:lnTo>
                                    <a:pt x="173" y="176"/>
                                  </a:lnTo>
                                  <a:lnTo>
                                    <a:pt x="186" y="178"/>
                                  </a:lnTo>
                                  <a:lnTo>
                                    <a:pt x="198" y="181"/>
                                  </a:lnTo>
                                  <a:lnTo>
                                    <a:pt x="208" y="186"/>
                                  </a:lnTo>
                                  <a:lnTo>
                                    <a:pt x="209" y="175"/>
                                  </a:lnTo>
                                  <a:close/>
                                </a:path>
                              </a:pathLst>
                            </a:custGeom>
                            <a:solidFill>
                              <a:srgbClr val="003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91" name="Picture 40"/>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5293" y="631"/>
                              <a:ext cx="275" cy="3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92" name="Picture 41"/>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5613" y="631"/>
                              <a:ext cx="212" cy="3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93" name="AutoShape 42"/>
                          <wps:cNvSpPr>
                            <a:spLocks/>
                          </wps:cNvSpPr>
                          <wps:spPr bwMode="auto">
                            <a:xfrm>
                              <a:off x="5889" y="504"/>
                              <a:ext cx="588" cy="552"/>
                            </a:xfrm>
                            <a:custGeom>
                              <a:avLst/>
                              <a:gdLst>
                                <a:gd name="T0" fmla="+- 0 6160 5889"/>
                                <a:gd name="T1" fmla="*/ T0 w 588"/>
                                <a:gd name="T2" fmla="+- 0 930 504"/>
                                <a:gd name="T3" fmla="*/ 930 h 552"/>
                                <a:gd name="T4" fmla="+- 0 6053 5889"/>
                                <a:gd name="T5" fmla="*/ T4 w 588"/>
                                <a:gd name="T6" fmla="+- 0 788 504"/>
                                <a:gd name="T7" fmla="*/ 788 h 552"/>
                                <a:gd name="T8" fmla="+- 0 6038 5889"/>
                                <a:gd name="T9" fmla="*/ T8 w 588"/>
                                <a:gd name="T10" fmla="+- 0 768 504"/>
                                <a:gd name="T11" fmla="*/ 768 h 552"/>
                                <a:gd name="T12" fmla="+- 0 6049 5889"/>
                                <a:gd name="T13" fmla="*/ T12 w 588"/>
                                <a:gd name="T14" fmla="+- 0 755 504"/>
                                <a:gd name="T15" fmla="*/ 755 h 552"/>
                                <a:gd name="T16" fmla="+- 0 6146 5889"/>
                                <a:gd name="T17" fmla="*/ T16 w 588"/>
                                <a:gd name="T18" fmla="+- 0 638 504"/>
                                <a:gd name="T19" fmla="*/ 638 h 552"/>
                                <a:gd name="T20" fmla="+- 0 6057 5889"/>
                                <a:gd name="T21" fmla="*/ T20 w 588"/>
                                <a:gd name="T22" fmla="+- 0 638 504"/>
                                <a:gd name="T23" fmla="*/ 638 h 552"/>
                                <a:gd name="T24" fmla="+- 0 5966 5889"/>
                                <a:gd name="T25" fmla="*/ T24 w 588"/>
                                <a:gd name="T26" fmla="+- 0 755 504"/>
                                <a:gd name="T27" fmla="*/ 755 h 552"/>
                                <a:gd name="T28" fmla="+- 0 5965 5889"/>
                                <a:gd name="T29" fmla="*/ T28 w 588"/>
                                <a:gd name="T30" fmla="+- 0 755 504"/>
                                <a:gd name="T31" fmla="*/ 755 h 552"/>
                                <a:gd name="T32" fmla="+- 0 5965 5889"/>
                                <a:gd name="T33" fmla="*/ T32 w 588"/>
                                <a:gd name="T34" fmla="+- 0 504 504"/>
                                <a:gd name="T35" fmla="*/ 504 h 552"/>
                                <a:gd name="T36" fmla="+- 0 5889 5889"/>
                                <a:gd name="T37" fmla="*/ T36 w 588"/>
                                <a:gd name="T38" fmla="+- 0 504 504"/>
                                <a:gd name="T39" fmla="*/ 504 h 552"/>
                                <a:gd name="T40" fmla="+- 0 5889 5889"/>
                                <a:gd name="T41" fmla="*/ T40 w 588"/>
                                <a:gd name="T42" fmla="+- 0 930 504"/>
                                <a:gd name="T43" fmla="*/ 930 h 552"/>
                                <a:gd name="T44" fmla="+- 0 5965 5889"/>
                                <a:gd name="T45" fmla="*/ T44 w 588"/>
                                <a:gd name="T46" fmla="+- 0 930 504"/>
                                <a:gd name="T47" fmla="*/ 930 h 552"/>
                                <a:gd name="T48" fmla="+- 0 5965 5889"/>
                                <a:gd name="T49" fmla="*/ T48 w 588"/>
                                <a:gd name="T50" fmla="+- 0 788 504"/>
                                <a:gd name="T51" fmla="*/ 788 h 552"/>
                                <a:gd name="T52" fmla="+- 0 5966 5889"/>
                                <a:gd name="T53" fmla="*/ T52 w 588"/>
                                <a:gd name="T54" fmla="+- 0 788 504"/>
                                <a:gd name="T55" fmla="*/ 788 h 552"/>
                                <a:gd name="T56" fmla="+- 0 6064 5889"/>
                                <a:gd name="T57" fmla="*/ T56 w 588"/>
                                <a:gd name="T58" fmla="+- 0 930 504"/>
                                <a:gd name="T59" fmla="*/ 930 h 552"/>
                                <a:gd name="T60" fmla="+- 0 6160 5889"/>
                                <a:gd name="T61" fmla="*/ T60 w 588"/>
                                <a:gd name="T62" fmla="+- 0 930 504"/>
                                <a:gd name="T63" fmla="*/ 930 h 552"/>
                                <a:gd name="T64" fmla="+- 0 6422 5889"/>
                                <a:gd name="T65" fmla="*/ T64 w 588"/>
                                <a:gd name="T66" fmla="+- 0 515 504"/>
                                <a:gd name="T67" fmla="*/ 515 h 552"/>
                                <a:gd name="T68" fmla="+- 0 6344 5889"/>
                                <a:gd name="T69" fmla="*/ T68 w 588"/>
                                <a:gd name="T70" fmla="+- 0 515 504"/>
                                <a:gd name="T71" fmla="*/ 515 h 552"/>
                                <a:gd name="T72" fmla="+- 0 6297 5889"/>
                                <a:gd name="T73" fmla="*/ T72 w 588"/>
                                <a:gd name="T74" fmla="+- 0 598 504"/>
                                <a:gd name="T75" fmla="*/ 598 h 552"/>
                                <a:gd name="T76" fmla="+- 0 6344 5889"/>
                                <a:gd name="T77" fmla="*/ T76 w 588"/>
                                <a:gd name="T78" fmla="+- 0 598 504"/>
                                <a:gd name="T79" fmla="*/ 598 h 552"/>
                                <a:gd name="T80" fmla="+- 0 6422 5889"/>
                                <a:gd name="T81" fmla="*/ T80 w 588"/>
                                <a:gd name="T82" fmla="+- 0 515 504"/>
                                <a:gd name="T83" fmla="*/ 515 h 552"/>
                                <a:gd name="T84" fmla="+- 0 6476 5889"/>
                                <a:gd name="T85" fmla="*/ T84 w 588"/>
                                <a:gd name="T86" fmla="+- 0 638 504"/>
                                <a:gd name="T87" fmla="*/ 638 h 552"/>
                                <a:gd name="T88" fmla="+- 0 6399 5889"/>
                                <a:gd name="T89" fmla="*/ T88 w 588"/>
                                <a:gd name="T90" fmla="+- 0 638 504"/>
                                <a:gd name="T91" fmla="*/ 638 h 552"/>
                                <a:gd name="T92" fmla="+- 0 6329 5889"/>
                                <a:gd name="T93" fmla="*/ T92 w 588"/>
                                <a:gd name="T94" fmla="+- 0 851 504"/>
                                <a:gd name="T95" fmla="*/ 851 h 552"/>
                                <a:gd name="T96" fmla="+- 0 6328 5889"/>
                                <a:gd name="T97" fmla="*/ T96 w 588"/>
                                <a:gd name="T98" fmla="+- 0 851 504"/>
                                <a:gd name="T99" fmla="*/ 851 h 552"/>
                                <a:gd name="T100" fmla="+- 0 6258 5889"/>
                                <a:gd name="T101" fmla="*/ T100 w 588"/>
                                <a:gd name="T102" fmla="+- 0 638 504"/>
                                <a:gd name="T103" fmla="*/ 638 h 552"/>
                                <a:gd name="T104" fmla="+- 0 6174 5889"/>
                                <a:gd name="T105" fmla="*/ T104 w 588"/>
                                <a:gd name="T106" fmla="+- 0 638 504"/>
                                <a:gd name="T107" fmla="*/ 638 h 552"/>
                                <a:gd name="T108" fmla="+- 0 6285 5889"/>
                                <a:gd name="T109" fmla="*/ T108 w 588"/>
                                <a:gd name="T110" fmla="+- 0 945 504"/>
                                <a:gd name="T111" fmla="*/ 945 h 552"/>
                                <a:gd name="T112" fmla="+- 0 6282 5889"/>
                                <a:gd name="T113" fmla="*/ T112 w 588"/>
                                <a:gd name="T114" fmla="+- 0 966 504"/>
                                <a:gd name="T115" fmla="*/ 966 h 552"/>
                                <a:gd name="T116" fmla="+- 0 6272 5889"/>
                                <a:gd name="T117" fmla="*/ T116 w 588"/>
                                <a:gd name="T118" fmla="+- 0 982 504"/>
                                <a:gd name="T119" fmla="*/ 982 h 552"/>
                                <a:gd name="T120" fmla="+- 0 6257 5889"/>
                                <a:gd name="T121" fmla="*/ T120 w 588"/>
                                <a:gd name="T122" fmla="+- 0 993 504"/>
                                <a:gd name="T123" fmla="*/ 993 h 552"/>
                                <a:gd name="T124" fmla="+- 0 6236 5889"/>
                                <a:gd name="T125" fmla="*/ T124 w 588"/>
                                <a:gd name="T126" fmla="+- 0 997 504"/>
                                <a:gd name="T127" fmla="*/ 997 h 552"/>
                                <a:gd name="T128" fmla="+- 0 6217 5889"/>
                                <a:gd name="T129" fmla="*/ T128 w 588"/>
                                <a:gd name="T130" fmla="+- 0 997 504"/>
                                <a:gd name="T131" fmla="*/ 997 h 552"/>
                                <a:gd name="T132" fmla="+- 0 6207 5889"/>
                                <a:gd name="T133" fmla="*/ T132 w 588"/>
                                <a:gd name="T134" fmla="+- 0 995 504"/>
                                <a:gd name="T135" fmla="*/ 995 h 552"/>
                                <a:gd name="T136" fmla="+- 0 6197 5889"/>
                                <a:gd name="T137" fmla="*/ T136 w 588"/>
                                <a:gd name="T138" fmla="+- 0 992 504"/>
                                <a:gd name="T139" fmla="*/ 992 h 552"/>
                                <a:gd name="T140" fmla="+- 0 6192 5889"/>
                                <a:gd name="T141" fmla="*/ T140 w 588"/>
                                <a:gd name="T142" fmla="+- 0 1048 504"/>
                                <a:gd name="T143" fmla="*/ 1048 h 552"/>
                                <a:gd name="T144" fmla="+- 0 6205 5889"/>
                                <a:gd name="T145" fmla="*/ T144 w 588"/>
                                <a:gd name="T146" fmla="+- 0 1051 504"/>
                                <a:gd name="T147" fmla="*/ 1051 h 552"/>
                                <a:gd name="T148" fmla="+- 0 6218 5889"/>
                                <a:gd name="T149" fmla="*/ T148 w 588"/>
                                <a:gd name="T150" fmla="+- 0 1053 504"/>
                                <a:gd name="T151" fmla="*/ 1053 h 552"/>
                                <a:gd name="T152" fmla="+- 0 6232 5889"/>
                                <a:gd name="T153" fmla="*/ T152 w 588"/>
                                <a:gd name="T154" fmla="+- 0 1055 504"/>
                                <a:gd name="T155" fmla="*/ 1055 h 552"/>
                                <a:gd name="T156" fmla="+- 0 6246 5889"/>
                                <a:gd name="T157" fmla="*/ T156 w 588"/>
                                <a:gd name="T158" fmla="+- 0 1056 504"/>
                                <a:gd name="T159" fmla="*/ 1056 h 552"/>
                                <a:gd name="T160" fmla="+- 0 6295 5889"/>
                                <a:gd name="T161" fmla="*/ T160 w 588"/>
                                <a:gd name="T162" fmla="+- 0 1045 504"/>
                                <a:gd name="T163" fmla="*/ 1045 h 552"/>
                                <a:gd name="T164" fmla="+- 0 6327 5889"/>
                                <a:gd name="T165" fmla="*/ T164 w 588"/>
                                <a:gd name="T166" fmla="+- 0 1016 504"/>
                                <a:gd name="T167" fmla="*/ 1016 h 552"/>
                                <a:gd name="T168" fmla="+- 0 6337 5889"/>
                                <a:gd name="T169" fmla="*/ T168 w 588"/>
                                <a:gd name="T170" fmla="+- 0 997 504"/>
                                <a:gd name="T171" fmla="*/ 997 h 552"/>
                                <a:gd name="T172" fmla="+- 0 6349 5889"/>
                                <a:gd name="T173" fmla="*/ T172 w 588"/>
                                <a:gd name="T174" fmla="+- 0 975 504"/>
                                <a:gd name="T175" fmla="*/ 975 h 552"/>
                                <a:gd name="T176" fmla="+- 0 6367 5889"/>
                                <a:gd name="T177" fmla="*/ T176 w 588"/>
                                <a:gd name="T178" fmla="+- 0 927 504"/>
                                <a:gd name="T179" fmla="*/ 927 h 552"/>
                                <a:gd name="T180" fmla="+- 0 6396 5889"/>
                                <a:gd name="T181" fmla="*/ T180 w 588"/>
                                <a:gd name="T182" fmla="+- 0 851 504"/>
                                <a:gd name="T183" fmla="*/ 851 h 552"/>
                                <a:gd name="T184" fmla="+- 0 6476 5889"/>
                                <a:gd name="T185" fmla="*/ T184 w 588"/>
                                <a:gd name="T186" fmla="+- 0 638 504"/>
                                <a:gd name="T187" fmla="*/ 638 h 5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Lst>
                              <a:rect l="0" t="0" r="r" b="b"/>
                              <a:pathLst>
                                <a:path w="588" h="552">
                                  <a:moveTo>
                                    <a:pt x="271" y="426"/>
                                  </a:moveTo>
                                  <a:lnTo>
                                    <a:pt x="164" y="284"/>
                                  </a:lnTo>
                                  <a:lnTo>
                                    <a:pt x="149" y="264"/>
                                  </a:lnTo>
                                  <a:lnTo>
                                    <a:pt x="160" y="251"/>
                                  </a:lnTo>
                                  <a:lnTo>
                                    <a:pt x="257" y="134"/>
                                  </a:lnTo>
                                  <a:lnTo>
                                    <a:pt x="168" y="134"/>
                                  </a:lnTo>
                                  <a:lnTo>
                                    <a:pt x="77" y="251"/>
                                  </a:lnTo>
                                  <a:lnTo>
                                    <a:pt x="76" y="251"/>
                                  </a:lnTo>
                                  <a:lnTo>
                                    <a:pt x="76" y="0"/>
                                  </a:lnTo>
                                  <a:lnTo>
                                    <a:pt x="0" y="0"/>
                                  </a:lnTo>
                                  <a:lnTo>
                                    <a:pt x="0" y="426"/>
                                  </a:lnTo>
                                  <a:lnTo>
                                    <a:pt x="76" y="426"/>
                                  </a:lnTo>
                                  <a:lnTo>
                                    <a:pt x="76" y="284"/>
                                  </a:lnTo>
                                  <a:lnTo>
                                    <a:pt x="77" y="284"/>
                                  </a:lnTo>
                                  <a:lnTo>
                                    <a:pt x="175" y="426"/>
                                  </a:lnTo>
                                  <a:lnTo>
                                    <a:pt x="271" y="426"/>
                                  </a:lnTo>
                                  <a:moveTo>
                                    <a:pt x="533" y="11"/>
                                  </a:moveTo>
                                  <a:lnTo>
                                    <a:pt x="455" y="11"/>
                                  </a:lnTo>
                                  <a:lnTo>
                                    <a:pt x="408" y="94"/>
                                  </a:lnTo>
                                  <a:lnTo>
                                    <a:pt x="455" y="94"/>
                                  </a:lnTo>
                                  <a:lnTo>
                                    <a:pt x="533" y="11"/>
                                  </a:lnTo>
                                  <a:moveTo>
                                    <a:pt x="587" y="134"/>
                                  </a:moveTo>
                                  <a:lnTo>
                                    <a:pt x="510" y="134"/>
                                  </a:lnTo>
                                  <a:lnTo>
                                    <a:pt x="440" y="347"/>
                                  </a:lnTo>
                                  <a:lnTo>
                                    <a:pt x="439" y="347"/>
                                  </a:lnTo>
                                  <a:lnTo>
                                    <a:pt x="369" y="134"/>
                                  </a:lnTo>
                                  <a:lnTo>
                                    <a:pt x="285" y="134"/>
                                  </a:lnTo>
                                  <a:lnTo>
                                    <a:pt x="396" y="441"/>
                                  </a:lnTo>
                                  <a:lnTo>
                                    <a:pt x="393" y="462"/>
                                  </a:lnTo>
                                  <a:lnTo>
                                    <a:pt x="383" y="478"/>
                                  </a:lnTo>
                                  <a:lnTo>
                                    <a:pt x="368" y="489"/>
                                  </a:lnTo>
                                  <a:lnTo>
                                    <a:pt x="347" y="493"/>
                                  </a:lnTo>
                                  <a:lnTo>
                                    <a:pt x="328" y="493"/>
                                  </a:lnTo>
                                  <a:lnTo>
                                    <a:pt x="318" y="491"/>
                                  </a:lnTo>
                                  <a:lnTo>
                                    <a:pt x="308" y="488"/>
                                  </a:lnTo>
                                  <a:lnTo>
                                    <a:pt x="303" y="544"/>
                                  </a:lnTo>
                                  <a:lnTo>
                                    <a:pt x="316" y="547"/>
                                  </a:lnTo>
                                  <a:lnTo>
                                    <a:pt x="329" y="549"/>
                                  </a:lnTo>
                                  <a:lnTo>
                                    <a:pt x="343" y="551"/>
                                  </a:lnTo>
                                  <a:lnTo>
                                    <a:pt x="357" y="552"/>
                                  </a:lnTo>
                                  <a:lnTo>
                                    <a:pt x="406" y="541"/>
                                  </a:lnTo>
                                  <a:lnTo>
                                    <a:pt x="438" y="512"/>
                                  </a:lnTo>
                                  <a:lnTo>
                                    <a:pt x="448" y="493"/>
                                  </a:lnTo>
                                  <a:lnTo>
                                    <a:pt x="460" y="471"/>
                                  </a:lnTo>
                                  <a:lnTo>
                                    <a:pt x="478" y="423"/>
                                  </a:lnTo>
                                  <a:lnTo>
                                    <a:pt x="507" y="347"/>
                                  </a:lnTo>
                                  <a:lnTo>
                                    <a:pt x="587" y="134"/>
                                  </a:lnTo>
                                </a:path>
                              </a:pathLst>
                            </a:custGeom>
                            <a:solidFill>
                              <a:srgbClr val="003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2094" name="Group 43"/>
                        <wpg:cNvGrpSpPr>
                          <a:grpSpLocks/>
                        </wpg:cNvGrpSpPr>
                        <wpg:grpSpPr bwMode="auto">
                          <a:xfrm>
                            <a:off x="6689" y="7223"/>
                            <a:ext cx="939" cy="552"/>
                            <a:chOff x="6689" y="504"/>
                            <a:chExt cx="939" cy="552"/>
                          </a:xfrm>
                        </wpg:grpSpPr>
                        <wps:wsp>
                          <wps:cNvPr id="2095" name="AutoShape 44"/>
                          <wps:cNvSpPr>
                            <a:spLocks/>
                          </wps:cNvSpPr>
                          <wps:spPr bwMode="auto">
                            <a:xfrm>
                              <a:off x="6688" y="504"/>
                              <a:ext cx="272" cy="426"/>
                            </a:xfrm>
                            <a:custGeom>
                              <a:avLst/>
                              <a:gdLst>
                                <a:gd name="T0" fmla="+- 0 6765 6689"/>
                                <a:gd name="T1" fmla="*/ T0 w 272"/>
                                <a:gd name="T2" fmla="+- 0 504 504"/>
                                <a:gd name="T3" fmla="*/ 504 h 426"/>
                                <a:gd name="T4" fmla="+- 0 6689 6689"/>
                                <a:gd name="T5" fmla="*/ T4 w 272"/>
                                <a:gd name="T6" fmla="+- 0 504 504"/>
                                <a:gd name="T7" fmla="*/ 504 h 426"/>
                                <a:gd name="T8" fmla="+- 0 6689 6689"/>
                                <a:gd name="T9" fmla="*/ T8 w 272"/>
                                <a:gd name="T10" fmla="+- 0 930 504"/>
                                <a:gd name="T11" fmla="*/ 930 h 426"/>
                                <a:gd name="T12" fmla="+- 0 6765 6689"/>
                                <a:gd name="T13" fmla="*/ T12 w 272"/>
                                <a:gd name="T14" fmla="+- 0 930 504"/>
                                <a:gd name="T15" fmla="*/ 930 h 426"/>
                                <a:gd name="T16" fmla="+- 0 6765 6689"/>
                                <a:gd name="T17" fmla="*/ T16 w 272"/>
                                <a:gd name="T18" fmla="+- 0 788 504"/>
                                <a:gd name="T19" fmla="*/ 788 h 426"/>
                                <a:gd name="T20" fmla="+- 0 6853 6689"/>
                                <a:gd name="T21" fmla="*/ T20 w 272"/>
                                <a:gd name="T22" fmla="+- 0 788 504"/>
                                <a:gd name="T23" fmla="*/ 788 h 426"/>
                                <a:gd name="T24" fmla="+- 0 6838 6689"/>
                                <a:gd name="T25" fmla="*/ T24 w 272"/>
                                <a:gd name="T26" fmla="+- 0 768 504"/>
                                <a:gd name="T27" fmla="*/ 768 h 426"/>
                                <a:gd name="T28" fmla="+- 0 6849 6689"/>
                                <a:gd name="T29" fmla="*/ T28 w 272"/>
                                <a:gd name="T30" fmla="+- 0 755 504"/>
                                <a:gd name="T31" fmla="*/ 755 h 426"/>
                                <a:gd name="T32" fmla="+- 0 6765 6689"/>
                                <a:gd name="T33" fmla="*/ T32 w 272"/>
                                <a:gd name="T34" fmla="+- 0 755 504"/>
                                <a:gd name="T35" fmla="*/ 755 h 426"/>
                                <a:gd name="T36" fmla="+- 0 6765 6689"/>
                                <a:gd name="T37" fmla="*/ T36 w 272"/>
                                <a:gd name="T38" fmla="+- 0 504 504"/>
                                <a:gd name="T39" fmla="*/ 504 h 426"/>
                                <a:gd name="T40" fmla="+- 0 6853 6689"/>
                                <a:gd name="T41" fmla="*/ T40 w 272"/>
                                <a:gd name="T42" fmla="+- 0 788 504"/>
                                <a:gd name="T43" fmla="*/ 788 h 426"/>
                                <a:gd name="T44" fmla="+- 0 6766 6689"/>
                                <a:gd name="T45" fmla="*/ T44 w 272"/>
                                <a:gd name="T46" fmla="+- 0 788 504"/>
                                <a:gd name="T47" fmla="*/ 788 h 426"/>
                                <a:gd name="T48" fmla="+- 0 6864 6689"/>
                                <a:gd name="T49" fmla="*/ T48 w 272"/>
                                <a:gd name="T50" fmla="+- 0 930 504"/>
                                <a:gd name="T51" fmla="*/ 930 h 426"/>
                                <a:gd name="T52" fmla="+- 0 6960 6689"/>
                                <a:gd name="T53" fmla="*/ T52 w 272"/>
                                <a:gd name="T54" fmla="+- 0 930 504"/>
                                <a:gd name="T55" fmla="*/ 930 h 426"/>
                                <a:gd name="T56" fmla="+- 0 6853 6689"/>
                                <a:gd name="T57" fmla="*/ T56 w 272"/>
                                <a:gd name="T58" fmla="+- 0 788 504"/>
                                <a:gd name="T59" fmla="*/ 788 h 426"/>
                                <a:gd name="T60" fmla="+- 0 6946 6689"/>
                                <a:gd name="T61" fmla="*/ T60 w 272"/>
                                <a:gd name="T62" fmla="+- 0 638 504"/>
                                <a:gd name="T63" fmla="*/ 638 h 426"/>
                                <a:gd name="T64" fmla="+- 0 6857 6689"/>
                                <a:gd name="T65" fmla="*/ T64 w 272"/>
                                <a:gd name="T66" fmla="+- 0 638 504"/>
                                <a:gd name="T67" fmla="*/ 638 h 426"/>
                                <a:gd name="T68" fmla="+- 0 6766 6689"/>
                                <a:gd name="T69" fmla="*/ T68 w 272"/>
                                <a:gd name="T70" fmla="+- 0 755 504"/>
                                <a:gd name="T71" fmla="*/ 755 h 426"/>
                                <a:gd name="T72" fmla="+- 0 6849 6689"/>
                                <a:gd name="T73" fmla="*/ T72 w 272"/>
                                <a:gd name="T74" fmla="+- 0 755 504"/>
                                <a:gd name="T75" fmla="*/ 755 h 426"/>
                                <a:gd name="T76" fmla="+- 0 6946 6689"/>
                                <a:gd name="T77" fmla="*/ T76 w 272"/>
                                <a:gd name="T78" fmla="+- 0 638 504"/>
                                <a:gd name="T79" fmla="*/ 638 h 4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272" h="426">
                                  <a:moveTo>
                                    <a:pt x="76" y="0"/>
                                  </a:moveTo>
                                  <a:lnTo>
                                    <a:pt x="0" y="0"/>
                                  </a:lnTo>
                                  <a:lnTo>
                                    <a:pt x="0" y="426"/>
                                  </a:lnTo>
                                  <a:lnTo>
                                    <a:pt x="76" y="426"/>
                                  </a:lnTo>
                                  <a:lnTo>
                                    <a:pt x="76" y="284"/>
                                  </a:lnTo>
                                  <a:lnTo>
                                    <a:pt x="164" y="284"/>
                                  </a:lnTo>
                                  <a:lnTo>
                                    <a:pt x="149" y="264"/>
                                  </a:lnTo>
                                  <a:lnTo>
                                    <a:pt x="160" y="251"/>
                                  </a:lnTo>
                                  <a:lnTo>
                                    <a:pt x="76" y="251"/>
                                  </a:lnTo>
                                  <a:lnTo>
                                    <a:pt x="76" y="0"/>
                                  </a:lnTo>
                                  <a:close/>
                                  <a:moveTo>
                                    <a:pt x="164" y="284"/>
                                  </a:moveTo>
                                  <a:lnTo>
                                    <a:pt x="77" y="284"/>
                                  </a:lnTo>
                                  <a:lnTo>
                                    <a:pt x="175" y="426"/>
                                  </a:lnTo>
                                  <a:lnTo>
                                    <a:pt x="271" y="426"/>
                                  </a:lnTo>
                                  <a:lnTo>
                                    <a:pt x="164" y="284"/>
                                  </a:lnTo>
                                  <a:close/>
                                  <a:moveTo>
                                    <a:pt x="257" y="134"/>
                                  </a:moveTo>
                                  <a:lnTo>
                                    <a:pt x="168" y="134"/>
                                  </a:lnTo>
                                  <a:lnTo>
                                    <a:pt x="77" y="251"/>
                                  </a:lnTo>
                                  <a:lnTo>
                                    <a:pt x="160" y="251"/>
                                  </a:lnTo>
                                  <a:lnTo>
                                    <a:pt x="257" y="134"/>
                                  </a:lnTo>
                                  <a:close/>
                                </a:path>
                              </a:pathLst>
                            </a:custGeom>
                            <a:solidFill>
                              <a:srgbClr val="003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96" name="Picture 45"/>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7008" y="631"/>
                              <a:ext cx="172" cy="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97" name="Picture 46"/>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7212" y="631"/>
                              <a:ext cx="264" cy="3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98" name="AutoShape 47"/>
                          <wps:cNvSpPr>
                            <a:spLocks/>
                          </wps:cNvSpPr>
                          <wps:spPr bwMode="auto">
                            <a:xfrm>
                              <a:off x="7502" y="511"/>
                              <a:ext cx="126" cy="544"/>
                            </a:xfrm>
                            <a:custGeom>
                              <a:avLst/>
                              <a:gdLst>
                                <a:gd name="T0" fmla="+- 0 7628 7503"/>
                                <a:gd name="T1" fmla="*/ T0 w 126"/>
                                <a:gd name="T2" fmla="+- 0 512 512"/>
                                <a:gd name="T3" fmla="*/ 512 h 544"/>
                                <a:gd name="T4" fmla="+- 0 7552 7503"/>
                                <a:gd name="T5" fmla="*/ T4 w 126"/>
                                <a:gd name="T6" fmla="+- 0 512 512"/>
                                <a:gd name="T7" fmla="*/ 512 h 544"/>
                                <a:gd name="T8" fmla="+- 0 7552 7503"/>
                                <a:gd name="T9" fmla="*/ T8 w 126"/>
                                <a:gd name="T10" fmla="+- 0 584 512"/>
                                <a:gd name="T11" fmla="*/ 584 h 544"/>
                                <a:gd name="T12" fmla="+- 0 7628 7503"/>
                                <a:gd name="T13" fmla="*/ T12 w 126"/>
                                <a:gd name="T14" fmla="+- 0 584 512"/>
                                <a:gd name="T15" fmla="*/ 584 h 544"/>
                                <a:gd name="T16" fmla="+- 0 7628 7503"/>
                                <a:gd name="T17" fmla="*/ T16 w 126"/>
                                <a:gd name="T18" fmla="+- 0 512 512"/>
                                <a:gd name="T19" fmla="*/ 512 h 544"/>
                                <a:gd name="T20" fmla="+- 0 7628 7503"/>
                                <a:gd name="T21" fmla="*/ T20 w 126"/>
                                <a:gd name="T22" fmla="+- 0 638 512"/>
                                <a:gd name="T23" fmla="*/ 638 h 544"/>
                                <a:gd name="T24" fmla="+- 0 7552 7503"/>
                                <a:gd name="T25" fmla="*/ T24 w 126"/>
                                <a:gd name="T26" fmla="+- 0 638 512"/>
                                <a:gd name="T27" fmla="*/ 638 h 544"/>
                                <a:gd name="T28" fmla="+- 0 7552 7503"/>
                                <a:gd name="T29" fmla="*/ T28 w 126"/>
                                <a:gd name="T30" fmla="+- 0 941 512"/>
                                <a:gd name="T31" fmla="*/ 941 h 544"/>
                                <a:gd name="T32" fmla="+- 0 7550 7503"/>
                                <a:gd name="T33" fmla="*/ T32 w 126"/>
                                <a:gd name="T34" fmla="+- 0 969 512"/>
                                <a:gd name="T35" fmla="*/ 969 h 544"/>
                                <a:gd name="T36" fmla="+- 0 7544 7503"/>
                                <a:gd name="T37" fmla="*/ T36 w 126"/>
                                <a:gd name="T38" fmla="+- 0 985 512"/>
                                <a:gd name="T39" fmla="*/ 985 h 544"/>
                                <a:gd name="T40" fmla="+- 0 7530 7503"/>
                                <a:gd name="T41" fmla="*/ T40 w 126"/>
                                <a:gd name="T42" fmla="+- 0 993 512"/>
                                <a:gd name="T43" fmla="*/ 993 h 544"/>
                                <a:gd name="T44" fmla="+- 0 7505 7503"/>
                                <a:gd name="T45" fmla="*/ T44 w 126"/>
                                <a:gd name="T46" fmla="+- 0 997 512"/>
                                <a:gd name="T47" fmla="*/ 997 h 544"/>
                                <a:gd name="T48" fmla="+- 0 7503 7503"/>
                                <a:gd name="T49" fmla="*/ T48 w 126"/>
                                <a:gd name="T50" fmla="+- 0 1051 512"/>
                                <a:gd name="T51" fmla="*/ 1051 h 544"/>
                                <a:gd name="T52" fmla="+- 0 7512 7503"/>
                                <a:gd name="T53" fmla="*/ T52 w 126"/>
                                <a:gd name="T54" fmla="+- 0 1054 512"/>
                                <a:gd name="T55" fmla="*/ 1054 h 544"/>
                                <a:gd name="T56" fmla="+- 0 7527 7503"/>
                                <a:gd name="T57" fmla="*/ T56 w 126"/>
                                <a:gd name="T58" fmla="+- 0 1056 512"/>
                                <a:gd name="T59" fmla="*/ 1056 h 544"/>
                                <a:gd name="T60" fmla="+- 0 7540 7503"/>
                                <a:gd name="T61" fmla="*/ T60 w 126"/>
                                <a:gd name="T62" fmla="+- 0 1056 512"/>
                                <a:gd name="T63" fmla="*/ 1056 h 544"/>
                                <a:gd name="T64" fmla="+- 0 7586 7503"/>
                                <a:gd name="T65" fmla="*/ T64 w 126"/>
                                <a:gd name="T66" fmla="+- 0 1045 512"/>
                                <a:gd name="T67" fmla="*/ 1045 h 544"/>
                                <a:gd name="T68" fmla="+- 0 7612 7503"/>
                                <a:gd name="T69" fmla="*/ T68 w 126"/>
                                <a:gd name="T70" fmla="+- 0 1019 512"/>
                                <a:gd name="T71" fmla="*/ 1019 h 544"/>
                                <a:gd name="T72" fmla="+- 0 7625 7503"/>
                                <a:gd name="T73" fmla="*/ T72 w 126"/>
                                <a:gd name="T74" fmla="+- 0 985 512"/>
                                <a:gd name="T75" fmla="*/ 985 h 544"/>
                                <a:gd name="T76" fmla="+- 0 7628 7503"/>
                                <a:gd name="T77" fmla="*/ T76 w 126"/>
                                <a:gd name="T78" fmla="+- 0 951 512"/>
                                <a:gd name="T79" fmla="*/ 951 h 544"/>
                                <a:gd name="T80" fmla="+- 0 7628 7503"/>
                                <a:gd name="T81" fmla="*/ T80 w 126"/>
                                <a:gd name="T82" fmla="+- 0 638 512"/>
                                <a:gd name="T83" fmla="*/ 638 h 5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26" h="544">
                                  <a:moveTo>
                                    <a:pt x="125" y="0"/>
                                  </a:moveTo>
                                  <a:lnTo>
                                    <a:pt x="49" y="0"/>
                                  </a:lnTo>
                                  <a:lnTo>
                                    <a:pt x="49" y="72"/>
                                  </a:lnTo>
                                  <a:lnTo>
                                    <a:pt x="125" y="72"/>
                                  </a:lnTo>
                                  <a:lnTo>
                                    <a:pt x="125" y="0"/>
                                  </a:lnTo>
                                  <a:close/>
                                  <a:moveTo>
                                    <a:pt x="125" y="126"/>
                                  </a:moveTo>
                                  <a:lnTo>
                                    <a:pt x="49" y="126"/>
                                  </a:lnTo>
                                  <a:lnTo>
                                    <a:pt x="49" y="429"/>
                                  </a:lnTo>
                                  <a:lnTo>
                                    <a:pt x="47" y="457"/>
                                  </a:lnTo>
                                  <a:lnTo>
                                    <a:pt x="41" y="473"/>
                                  </a:lnTo>
                                  <a:lnTo>
                                    <a:pt x="27" y="481"/>
                                  </a:lnTo>
                                  <a:lnTo>
                                    <a:pt x="2" y="485"/>
                                  </a:lnTo>
                                  <a:lnTo>
                                    <a:pt x="0" y="539"/>
                                  </a:lnTo>
                                  <a:lnTo>
                                    <a:pt x="9" y="542"/>
                                  </a:lnTo>
                                  <a:lnTo>
                                    <a:pt x="24" y="544"/>
                                  </a:lnTo>
                                  <a:lnTo>
                                    <a:pt x="37" y="544"/>
                                  </a:lnTo>
                                  <a:lnTo>
                                    <a:pt x="83" y="533"/>
                                  </a:lnTo>
                                  <a:lnTo>
                                    <a:pt x="109" y="507"/>
                                  </a:lnTo>
                                  <a:lnTo>
                                    <a:pt x="122" y="473"/>
                                  </a:lnTo>
                                  <a:lnTo>
                                    <a:pt x="125" y="439"/>
                                  </a:lnTo>
                                  <a:lnTo>
                                    <a:pt x="125" y="126"/>
                                  </a:lnTo>
                                  <a:close/>
                                </a:path>
                              </a:pathLst>
                            </a:custGeom>
                            <a:solidFill>
                              <a:srgbClr val="003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2099" name="AutoShape 48"/>
                        <wps:cNvSpPr>
                          <a:spLocks/>
                        </wps:cNvSpPr>
                        <wps:spPr bwMode="auto">
                          <a:xfrm>
                            <a:off x="3934" y="7248"/>
                            <a:ext cx="186" cy="409"/>
                          </a:xfrm>
                          <a:custGeom>
                            <a:avLst/>
                            <a:gdLst>
                              <a:gd name="T0" fmla="+- 0 3934 3934"/>
                              <a:gd name="T1" fmla="*/ T0 w 186"/>
                              <a:gd name="T2" fmla="+- 0 140 -193"/>
                              <a:gd name="T3" fmla="*/ 140 h 409"/>
                              <a:gd name="T4" fmla="+- 0 3934 3934"/>
                              <a:gd name="T5" fmla="*/ T4 w 186"/>
                              <a:gd name="T6" fmla="+- 0 209 -193"/>
                              <a:gd name="T7" fmla="*/ 209 h 409"/>
                              <a:gd name="T8" fmla="+- 0 3953 3934"/>
                              <a:gd name="T9" fmla="*/ T8 w 186"/>
                              <a:gd name="T10" fmla="+- 0 212 -193"/>
                              <a:gd name="T11" fmla="*/ 212 h 409"/>
                              <a:gd name="T12" fmla="+- 0 3973 3934"/>
                              <a:gd name="T13" fmla="*/ T12 w 186"/>
                              <a:gd name="T14" fmla="+- 0 214 -193"/>
                              <a:gd name="T15" fmla="*/ 214 h 409"/>
                              <a:gd name="T16" fmla="+- 0 3992 3934"/>
                              <a:gd name="T17" fmla="*/ T16 w 186"/>
                              <a:gd name="T18" fmla="+- 0 215 -193"/>
                              <a:gd name="T19" fmla="*/ 215 h 409"/>
                              <a:gd name="T20" fmla="+- 0 4010 3934"/>
                              <a:gd name="T21" fmla="*/ T20 w 186"/>
                              <a:gd name="T22" fmla="+- 0 215 -193"/>
                              <a:gd name="T23" fmla="*/ 215 h 409"/>
                              <a:gd name="T24" fmla="+- 0 4062 3934"/>
                              <a:gd name="T25" fmla="*/ T24 w 186"/>
                              <a:gd name="T26" fmla="+- 0 205 -193"/>
                              <a:gd name="T27" fmla="*/ 205 h 409"/>
                              <a:gd name="T28" fmla="+- 0 4096 3934"/>
                              <a:gd name="T29" fmla="*/ T28 w 186"/>
                              <a:gd name="T30" fmla="+- 0 180 -193"/>
                              <a:gd name="T31" fmla="*/ 180 h 409"/>
                              <a:gd name="T32" fmla="+- 0 4114 3934"/>
                              <a:gd name="T33" fmla="*/ T32 w 186"/>
                              <a:gd name="T34" fmla="+- 0 147 -193"/>
                              <a:gd name="T35" fmla="*/ 147 h 409"/>
                              <a:gd name="T36" fmla="+- 0 4114 3934"/>
                              <a:gd name="T37" fmla="*/ T36 w 186"/>
                              <a:gd name="T38" fmla="+- 0 145 -193"/>
                              <a:gd name="T39" fmla="*/ 145 h 409"/>
                              <a:gd name="T40" fmla="+- 0 3987 3934"/>
                              <a:gd name="T41" fmla="*/ T40 w 186"/>
                              <a:gd name="T42" fmla="+- 0 145 -193"/>
                              <a:gd name="T43" fmla="*/ 145 h 409"/>
                              <a:gd name="T44" fmla="+- 0 3974 3934"/>
                              <a:gd name="T45" fmla="*/ T44 w 186"/>
                              <a:gd name="T46" fmla="+- 0 145 -193"/>
                              <a:gd name="T47" fmla="*/ 145 h 409"/>
                              <a:gd name="T48" fmla="+- 0 3959 3934"/>
                              <a:gd name="T49" fmla="*/ T48 w 186"/>
                              <a:gd name="T50" fmla="+- 0 144 -193"/>
                              <a:gd name="T51" fmla="*/ 144 h 409"/>
                              <a:gd name="T52" fmla="+- 0 3945 3934"/>
                              <a:gd name="T53" fmla="*/ T52 w 186"/>
                              <a:gd name="T54" fmla="+- 0 143 -193"/>
                              <a:gd name="T55" fmla="*/ 143 h 409"/>
                              <a:gd name="T56" fmla="+- 0 3934 3934"/>
                              <a:gd name="T57" fmla="*/ T56 w 186"/>
                              <a:gd name="T58" fmla="+- 0 140 -193"/>
                              <a:gd name="T59" fmla="*/ 140 h 409"/>
                              <a:gd name="T60" fmla="+- 0 4120 3934"/>
                              <a:gd name="T61" fmla="*/ T60 w 186"/>
                              <a:gd name="T62" fmla="+- 0 -193 -193"/>
                              <a:gd name="T63" fmla="*/ -193 h 409"/>
                              <a:gd name="T64" fmla="+- 0 4039 3934"/>
                              <a:gd name="T65" fmla="*/ T64 w 186"/>
                              <a:gd name="T66" fmla="+- 0 -193 -193"/>
                              <a:gd name="T67" fmla="*/ -193 h 409"/>
                              <a:gd name="T68" fmla="+- 0 4039 3934"/>
                              <a:gd name="T69" fmla="*/ T68 w 186"/>
                              <a:gd name="T70" fmla="+- 0 75 -193"/>
                              <a:gd name="T71" fmla="*/ 75 h 409"/>
                              <a:gd name="T72" fmla="+- 0 4039 3934"/>
                              <a:gd name="T73" fmla="*/ T72 w 186"/>
                              <a:gd name="T74" fmla="+- 0 98 -193"/>
                              <a:gd name="T75" fmla="*/ 98 h 409"/>
                              <a:gd name="T76" fmla="+- 0 4033 3934"/>
                              <a:gd name="T77" fmla="*/ T76 w 186"/>
                              <a:gd name="T78" fmla="+- 0 121 -193"/>
                              <a:gd name="T79" fmla="*/ 121 h 409"/>
                              <a:gd name="T80" fmla="+- 0 4017 3934"/>
                              <a:gd name="T81" fmla="*/ T80 w 186"/>
                              <a:gd name="T82" fmla="+- 0 138 -193"/>
                              <a:gd name="T83" fmla="*/ 138 h 409"/>
                              <a:gd name="T84" fmla="+- 0 3987 3934"/>
                              <a:gd name="T85" fmla="*/ T84 w 186"/>
                              <a:gd name="T86" fmla="+- 0 145 -193"/>
                              <a:gd name="T87" fmla="*/ 145 h 409"/>
                              <a:gd name="T88" fmla="+- 0 4114 3934"/>
                              <a:gd name="T89" fmla="*/ T88 w 186"/>
                              <a:gd name="T90" fmla="+- 0 145 -193"/>
                              <a:gd name="T91" fmla="*/ 145 h 409"/>
                              <a:gd name="T92" fmla="+- 0 4120 3934"/>
                              <a:gd name="T93" fmla="*/ T92 w 186"/>
                              <a:gd name="T94" fmla="+- 0 113 -193"/>
                              <a:gd name="T95" fmla="*/ 113 h 409"/>
                              <a:gd name="T96" fmla="+- 0 4120 3934"/>
                              <a:gd name="T97" fmla="*/ T96 w 186"/>
                              <a:gd name="T98" fmla="+- 0 -193 -193"/>
                              <a:gd name="T99" fmla="*/ -193 h 4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186" h="409">
                                <a:moveTo>
                                  <a:pt x="0" y="333"/>
                                </a:moveTo>
                                <a:lnTo>
                                  <a:pt x="0" y="402"/>
                                </a:lnTo>
                                <a:lnTo>
                                  <a:pt x="19" y="405"/>
                                </a:lnTo>
                                <a:lnTo>
                                  <a:pt x="39" y="407"/>
                                </a:lnTo>
                                <a:lnTo>
                                  <a:pt x="58" y="408"/>
                                </a:lnTo>
                                <a:lnTo>
                                  <a:pt x="76" y="408"/>
                                </a:lnTo>
                                <a:lnTo>
                                  <a:pt x="128" y="398"/>
                                </a:lnTo>
                                <a:lnTo>
                                  <a:pt x="162" y="373"/>
                                </a:lnTo>
                                <a:lnTo>
                                  <a:pt x="180" y="340"/>
                                </a:lnTo>
                                <a:lnTo>
                                  <a:pt x="180" y="338"/>
                                </a:lnTo>
                                <a:lnTo>
                                  <a:pt x="53" y="338"/>
                                </a:lnTo>
                                <a:lnTo>
                                  <a:pt x="40" y="338"/>
                                </a:lnTo>
                                <a:lnTo>
                                  <a:pt x="25" y="337"/>
                                </a:lnTo>
                                <a:lnTo>
                                  <a:pt x="11" y="336"/>
                                </a:lnTo>
                                <a:lnTo>
                                  <a:pt x="0" y="333"/>
                                </a:lnTo>
                                <a:close/>
                                <a:moveTo>
                                  <a:pt x="186" y="0"/>
                                </a:moveTo>
                                <a:lnTo>
                                  <a:pt x="105" y="0"/>
                                </a:lnTo>
                                <a:lnTo>
                                  <a:pt x="105" y="268"/>
                                </a:lnTo>
                                <a:lnTo>
                                  <a:pt x="105" y="291"/>
                                </a:lnTo>
                                <a:lnTo>
                                  <a:pt x="99" y="314"/>
                                </a:lnTo>
                                <a:lnTo>
                                  <a:pt x="83" y="331"/>
                                </a:lnTo>
                                <a:lnTo>
                                  <a:pt x="53" y="338"/>
                                </a:lnTo>
                                <a:lnTo>
                                  <a:pt x="180" y="338"/>
                                </a:lnTo>
                                <a:lnTo>
                                  <a:pt x="186" y="306"/>
                                </a:lnTo>
                                <a:lnTo>
                                  <a:pt x="186" y="0"/>
                                </a:lnTo>
                                <a:close/>
                              </a:path>
                            </a:pathLst>
                          </a:custGeom>
                          <a:solidFill>
                            <a:srgbClr val="0034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F466390" id="Skupina 215" o:spid="_x0000_s1026" style="position:absolute;margin-left:0;margin-top:70.85pt;width:148.8pt;height:64.9pt;z-index:251661312;mso-position-horizontal:center;mso-position-horizontal-relative:page;mso-position-vertical-relative:page" coordorigin="3934,6165" coordsize="3694,16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">
                <o:lock v:ext="edit" aspectratio="t"/>
                <v:group id="Group 22" o:spid="_x0000_s1027" style="position:absolute;left:4999;top:6165;width:1169;height:919" coordorigin="4999,-554" coordsize="1169,9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9Z1QEsQAAADc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8" type="#_x0000_t75" style="position:absolute;left:5437;top:-226;width:286;height:2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3YsuvBAAAA3AAAAA8AAABkcnMvZG93bnJldi54bWxET02LwjAQvS/sfwiz4E3TVlGpRhF3Bb1p&#10;1YO3oZltyzaT2kSt/94chD0+3vd82Zla3Kl1lWUF8SACQZxbXXGh4HTc9KcgnEfWWFsmBU9ysFx8&#10;fswx1fbBB7pnvhAhhF2KCkrvm1RKl5dk0A1sQxy4X9sa9AG2hdQtPkK4qWUSRWNpsOLQUGJD65Ly&#10;v+xmFNT2RqP99HsSX5Pz0O1/LttVslOq99WtZiA8df5f/HZvtYIkDmvDmXAE5OIF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3YsuvBAAAA3AAAAA8AAAAAAAAAAAAAAAAAnwIA&#10;AGRycy9kb3ducmV2LnhtbFBLBQYAAAAABAAEAPcAAACNAwAAAAA=&#10;">
                    <v:imagedata r:id="rId52" o:title=""/>
                  </v:shape>
                  <v:shape id="Freeform 24" o:spid="_x0000_s1029" style="position:absolute;left:5692;top:-175;width:425;height:296;visibility:visible;mso-wrap-style:square;v-text-anchor:top" coordsize="425,2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lpnWMcA&#10;AADcAAAADwAAAGRycy9kb3ducmV2LnhtbESPzWrDMBCE74W+g9hAb42c0JTGiRJCwWCcS/MDIbeN&#10;tbFMrJWx1Njt01eFQo/D7Hyzs1wPthF36nztWMFknIAgLp2uuVJwPGTPbyB8QNbYOCYFX+RhvXp8&#10;WGKqXc87uu9DJSKEfYoKTAhtKqUvDVn0Y9cSR+/qOoshyq6SusM+wm0jp0nyKi3WHBsMtvRuqLzt&#10;P218Y1ecCn3eHDL8sOZ7e3mxs2Ou1NNo2CxABBrC//FfOtcKppM5/I6JBJ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JaZ1jHAAAA3AAAAA8AAAAAAAAAAAAAAAAAmAIAAGRy&#10;cy9kb3ducmV2LnhtbFBLBQYAAAAABAAEAPUAAACMAwAAAAA=&#10;" path="m149,l134,64r-31,62l58,184,,238r64,23l132,279r73,11l280,296r39,-1l355,293r36,-4l424,284,397,212,354,147,297,89,228,40,149,xe" fillcolor="#fdbb30" stroked="f">
                    <v:path arrowok="t" o:connecttype="custom" o:connectlocs="149,-174;134,-110;103,-48;58,10;0,64;64,87;132,105;205,116;280,122;319,121;355,119;391,115;424,110;397,38;354,-27;297,-85;228,-134;149,-174" o:connectangles="0,0,0,0,0,0,0,0,0,0,0,0,0,0,0,0,0,0"/>
                  </v:shape>
                  <v:shape id="Picture 25" o:spid="_x0000_s1030" type="#_x0000_t75" style="position:absolute;left:5108;top:-170;width:369;height:30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NiBhbCAAAA3AAAAA8AAABkcnMvZG93bnJldi54bWxET8tqwkAU3Rf8h+EK3RSdNIUg0VFEKCil&#10;i/rA7SVzk4xm7sTMGOPfdxaFLg/nvVgNthE9dd44VvA+TUAQF04brhQcD5+TGQgfkDU2jknBkzys&#10;lqOXBebaPfiH+n2oRAxhn6OCOoQ2l9IXNVn0U9cSR650ncUQYVdJ3eEjhttGpkmSSYuGY0ONLW1q&#10;Kq77u1Xwcc5Kc8ueb99lOH1ZvO4upt8p9Toe1nMQgYbwL/5zb7WCNI3z45l4BOTyF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jYgYWwgAAANwAAAAPAAAAAAAAAAAAAAAAAJ8C&#10;AABkcnMvZG93bnJldi54bWxQSwUGAAAAAAQABAD3AAAAjgMAAAAA&#10;">
                    <v:imagedata r:id="rId53" o:title=""/>
                  </v:shape>
                  <v:shape id="Freeform 26" o:spid="_x0000_s1031" style="position:absolute;left:5655;top:-472;width:304;height:147;visibility:visible;mso-wrap-style:square;v-text-anchor:top" coordsize="304,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Q/qv8UA&#10;AADcAAAADwAAAGRycy9kb3ducmV2LnhtbESP3WrCQBSE7wu+w3IKvaubhPpDdJWoCAUNqK33h+wx&#10;Cc2eDdmtxrfvFgQvh5n5hpkve9OIK3WutqwgHkYgiAuray4VfH9t36cgnEfW2FgmBXdysFwMXuaY&#10;anvjI11PvhQBwi5FBZX3bSqlKyoy6Ia2JQ7exXYGfZBdKXWHtwA3jUyiaCwN1hwWKmxpXVHxc/o1&#10;Cs77PD8etM1WH7vRbnPebyd5Fiv19tpnMxCeev8MP9qfWkGSxPB/JhwBuf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D+q/xQAAANwAAAAPAAAAAAAAAAAAAAAAAJgCAABkcnMv&#10;ZG93bnJldi54bWxQSwUGAAAAAAQABAD1AAAAigMAAAAA&#10;" path="m159,l104,4,50,12,,25,47,50,88,79r35,32l151,147r50,-16l243,112,277,90,303,67,290,49,242,3,217,2,159,xe" fillcolor="#4aaa42" stroked="f">
                    <v:path arrowok="t" o:connecttype="custom" o:connectlocs="159,-472;104,-468;50,-460;0,-447;47,-422;88,-393;123,-361;151,-325;201,-341;243,-360;277,-382;303,-405;290,-423;242,-469;217,-470;159,-472" o:connectangles="0,0,0,0,0,0,0,0,0,0,0,0,0,0,0,0"/>
                  </v:shape>
                  <v:shape id="Freeform 27" o:spid="_x0000_s1032" style="position:absolute;left:5454;top:-416;width:249;height:121;visibility:visible;mso-wrap-style:square;v-text-anchor:top" coordsize="249,1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BnscQA&#10;AADcAAAADwAAAGRycy9kb3ducmV2LnhtbESPwWrDMBBE74X+g9hCbo0chaaJG9mUgKHXOIHQ22Jt&#10;bbfWyliq7fx9VQjkOMzMG2afz7YTIw2+daxhtUxAEFfOtFxrOJ+K5y0IH5ANdo5Jw5U85Nnjwx5T&#10;4yY+0liGWkQI+xQ1NCH0qZS+asiiX7qeOHpfbrAYohxqaQacItx2UiXJRlpsOS402NOhoeqn/LUa&#10;xn73Upp6e1G74nO1/n61l2NitV48ze9vIALN4R6+tT+MBqUU/J+JR0B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QZ7HEAAAA3AAAAA8AAAAAAAAAAAAAAAAAmAIAAGRycy9k&#10;b3ducmV2LnhtbFBLBQYAAAAABAAEAPUAAACJAwAAAAA=&#10;" path="m122,l83,24,49,51,21,81,,115r29,2l58,119r30,1l119,120r1,l127,120r32,l190,118r30,-3l249,112,227,79,198,49,163,23,122,xe" fillcolor="#003480" stroked="f">
                    <v:path arrowok="t" o:connecttype="custom" o:connectlocs="122,-416;83,-392;49,-365;21,-335;0,-301;29,-299;58,-297;88,-296;119,-296;120,-296;127,-296;159,-296;190,-298;220,-301;249,-304;227,-337;198,-367;163,-393;122,-416" o:connectangles="0,0,0,0,0,0,0,0,0,0,0,0,0,0,0,0,0,0,0"/>
                  </v:shape>
                  <v:shape id="Freeform 28" o:spid="_x0000_s1033" style="position:absolute;left:5169;top:-466;width:327;height:146;visibility:visible;mso-wrap-style:square;v-text-anchor:top" coordsize="327,1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ND+MYA&#10;AADcAAAADwAAAGRycy9kb3ducmV2LnhtbESPT2vCQBTE7wW/w/KE3urGlIYaXYMULD20hagHj8/s&#10;M3/Mvg3ZrYnf3i0Uehxm5jfMKhtNK67Uu9qygvksAkFcWF1zqeCw3z69gnAeWWNrmRTcyEG2njys&#10;MNV24JyuO1+KAGGXooLK+y6V0hUVGXQz2xEH72x7gz7IvpS6xyHATSvjKEqkwZrDQoUdvVVUXHY/&#10;RkFyfCno5BrTfg7fi6/3bd5IMyr1OB03SxCeRv8f/mt/aAVx/Ay/Z8IRkO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OND+MYAAADcAAAADwAAAAAAAAAAAAAAAACYAgAAZHJz&#10;L2Rvd25yZXYueG1sUEsFBgAAAAAEAAQA9QAAAIsDAAAAAA==&#10;" path="m166,l81,5,,21,17,59,55,93r55,29l180,145r27,-36l241,76,280,46,326,20,275,9,222,2,166,xe" fillcolor="#d31145" stroked="f">
                    <v:path arrowok="t" o:connecttype="custom" o:connectlocs="166,-465;81,-460;0,-444;17,-406;55,-372;110,-343;180,-320;207,-356;241,-389;280,-419;326,-445;275,-456;222,-463;166,-465" o:connectangles="0,0,0,0,0,0,0,0,0,0,0,0,0,0"/>
                  </v:shape>
                  <v:shape id="AutoShape 29" o:spid="_x0000_s1034" style="position:absolute;left:5321;top:-555;width:548;height:77;visibility:visible;mso-wrap-style:square;v-text-anchor:top" coordsize="548,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FaSL4A&#10;AADdAAAADwAAAGRycy9kb3ducmV2LnhtbERPzc7BQBTdS7zD5ErsmLYRkTIECbEtFpZX52pL5051&#10;BvX2ZvEl3/Lk/C9WnanFm1pXWVYQjyMQxLnVFRcKzqfdaAbCeWSNtWVS8CUHq2W/t8BU2w9n9D76&#10;QoQQdikqKL1vUildXpJBN7YNceButjXoA2wLqVv8hHBTyySKptJgxaGhxIa2JeWP48socJM6Jqzy&#10;/fR62dibfGb3JM6UGg669RyEp87/i//cB60giWZhf3gTnoBc/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eBWki+AAAA3QAAAA8AAAAAAAAAAAAAAAAAmAIAAGRycy9kb3ducmV2&#10;LnhtbFBLBQYAAAAABAAEAPUAAACDAwAAAAA=&#10;" path="m385,47l67,47r65,4l194,61r59,15l319,58,385,47xm418,l331,1,244,8,159,18,77,31,,47r67,l385,47r4,-1l462,40r83,l529,25,516,13,508,6,505,4,418,xm545,40r-83,l538,42r3,l544,43r3,l545,40xe" fillcolor="#003480" stroked="f">
                    <v:path arrowok="t" o:connecttype="custom" o:connectlocs="385,-507;67,-507;132,-503;194,-493;253,-478;319,-496;385,-507;418,-554;331,-553;244,-546;159,-536;77,-523;0,-507;67,-507;385,-507;389,-508;462,-514;545,-514;529,-529;516,-541;508,-548;505,-550;418,-554;545,-514;462,-514;538,-512;541,-512;544,-511;547,-511;545,-514" o:connectangles="0,0,0,0,0,0,0,0,0,0,0,0,0,0,0,0,0,0,0,0,0,0,0,0,0,0,0,0,0,0"/>
                  </v:shape>
                  <v:shape id="Picture 30" o:spid="_x0000_s1035" type="#_x0000_t75" style="position:absolute;left:5836;top:-329;width:331;height:3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YTwTfGAAAA3QAAAA8AAABkcnMvZG93bnJldi54bWxEj0FrwkAUhO9C/8PyBC+iuwZaNLpKKRQs&#10;RbGpB4+P7DOJZt+G7Krpv3eFgsdhZr5hFqvO1uJKra8ca5iMFQji3JmKCw3738/RFIQPyAZrx6Th&#10;jzysli+9BabG3fiHrlkoRISwT1FDGUKTSunzkiz6sWuIo3d0rcUQZVtI0+Itwm0tE6XepMWK40KJ&#10;DX2UlJ+zi9Ww3Q6lTE5ZvrFfr8PLXs1234eN1oN+9z4HEagLz/B/e200JGo6gceb+ATk8g4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ZhPBN8YAAADdAAAADwAAAAAAAAAAAAAA&#10;AACfAgAAZHJzL2Rvd25yZXYueG1sUEsFBgAAAAAEAAQA9wAAAJIDAAAAAA==&#10;">
                    <v:imagedata r:id="rId54" o:title=""/>
                  </v:shape>
                  <v:shape id="Freeform 31" o:spid="_x0000_s1036" style="position:absolute;left:5202;top:133;width:620;height:231;visibility:visible;mso-wrap-style:square;v-text-anchor:top" coordsize="620,2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ns38MA&#10;AADdAAAADwAAAGRycy9kb3ducmV2LnhtbESPQWvCQBSE7wX/w/IEb3XXIFajq2ihtB6NgtdH9pkE&#10;s29DdhPTf98VhB6HmfmG2ewGW4ueWl851jCbKhDEuTMVFxou56/3JQgfkA3WjknDL3nYbUdvG0yN&#10;e/CJ+iwUIkLYp6ihDKFJpfR5SRb91DXE0bu51mKIsi2kafER4baWiVILabHiuFBiQ58l5fessxqu&#10;1xOfv5M+u6w6dWi63H0cu7nWk/GwX4MINIT/8Kv9YzQkapnA8018AnL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ns38MAAADdAAAADwAAAAAAAAAAAAAAAACYAgAAZHJzL2Rv&#10;d25yZXYueG1sUEsFBgAAAAAEAAQA9QAAAIgDAAAAAA==&#10;" path="m383,l316,31,244,58,167,79,85,93,,102r22,53l39,195r12,26l55,230r93,-22l237,185r85,-23l403,140r77,-22l552,97,619,76,555,62,494,45,437,24,383,xe" fillcolor="#003480" stroked="f">
                    <v:path arrowok="t" o:connecttype="custom" o:connectlocs="383,134;316,165;244,192;167,213;85,227;0,236;22,289;39,329;51,355;55,364;148,342;237,319;322,296;403,274;480,252;552,231;619,210;555,196;494,179;437,158;383,134" o:connectangles="0,0,0,0,0,0,0,0,0,0,0,0,0,0,0,0,0,0,0,0,0"/>
                  </v:shape>
                  <v:shape id="Picture 32" o:spid="_x0000_s1037" type="#_x0000_t75" style="position:absolute;left:4999;top:-413;width:321;height:30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Cup0rFAAAA3QAAAA8AAABkcnMvZG93bnJldi54bWxEj0FrAjEUhO+F/ofwCt5qooLK1iilUOjF&#10;g1osvb1unpvFzcuyeeraX98IQo/DzHzDLFZ9aNSZulRHtjAaGlDEZXQ1VxY+d+/Pc1BJkB02kcnC&#10;lRKslo8PCyxcvPCGzlupVIZwKtCCF2kLrVPpKWAaxpY4e4fYBZQsu0q7Di8ZHho9NmaqA9acFzy2&#10;9OapPG5PwYL+mvlyVP3uf0yKZn1aS/qeibWDp/71BZRQL//he/vDWRib+QRub/IT0Ms/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grqdKxQAAAN0AAAAPAAAAAAAAAAAAAAAA&#10;AJ8CAABkcnMvZG93bnJldi54bWxQSwUGAAAAAAQABAD3AAAAkQMAAAAA&#10;">
                    <v:imagedata r:id="rId55" o:title=""/>
                  </v:shape>
                </v:group>
                <v:group id="Group 33" o:spid="_x0000_s1038" style="position:absolute;left:4204;top:7248;width:77;height:400" coordorigin="4204,-193" coordsize="77,4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EGBErxgAAAN0A&#10;AAAPAAAAAAAAAAAAAAAAAKoCAABkcnMvZG93bnJldi54bWxQSwUGAAAAAAQABAD6AAAAnQMAAAAA&#10;">
                  <v:line id="Line 34" o:spid="_x0000_s1039" style="position:absolute;visibility:visible;mso-wrap-style:square" from="4242,-87" to="4242,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vra1sMAAADdAAAADwAAAGRycy9kb3ducmV2LnhtbESPQWsCMRSE7wX/Q3iCt5pVsMhqFBEU&#10;EVqplZ4fm+dmcfMSkqhrf31TEHocZuYbZr7sbCtuFGLjWMFoWIAgrpxuuFZw+tq8TkHEhKyxdUwK&#10;HhRhuei9zLHU7s6fdDumWmQIxxIVmJR8KWWsDFmMQ+eJs3d2wWLKMtRSB7xnuG3luCjepMWG84JB&#10;T2tD1eV4tQq2/ud9f/Iy7R/BHkLcdh/fI6PUoN+tZiASdek//GzvtIJxMZ3A35v8BOTi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L62tbDAAAA3QAAAA8AAAAAAAAAAAAA&#10;AAAAoQIAAGRycy9kb3ducmV2LnhtbFBLBQYAAAAABAAEAPkAAACRAwAAAAA=&#10;" strokecolor="#003480" strokeweight="1.3518mm"/>
                  <v:rect id="Rectangle 35" o:spid="_x0000_s1040" style="position:absolute;left:4203;top:-193;width:77;height: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sZO8QA&#10;AADdAAAADwAAAGRycy9kb3ducmV2LnhtbESPS2vDMBCE74X8B7GB3ho5gTxwooQQKPSW1HkeF2tj&#10;m1grYSm2+++rQiHHYWa+YVab3tSipcZXlhWMRwkI4tzqigsFp+PnxwKED8gaa8uk4Ic8bNaDtxWm&#10;2nb8TW0WChEh7FNUUIbgUil9XpJBP7KOOHp32xgMUTaF1A12EW5qOUmSmTRYcVwo0dGupPyRPY0C&#10;dzhfje2OhxazZ++m4/3lNr8r9T7st0sQgfrwCv+3v7SCSbKYwd+b+AT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LGTvEAAAA3QAAAA8AAAAAAAAAAAAAAAAAmAIAAGRycy9k&#10;b3ducmV2LnhtbFBLBQYAAAAABAAEAPUAAACJAwAAAAA=&#10;" fillcolor="#003480" stroked="f"/>
                </v:group>
                <v:group id="Group 36" o:spid="_x0000_s1041" style="position:absolute;left:4356;top:7223;width:2121;height:552" coordorigin="4356,504" coordsize="2121,5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0yo9cxgAAAN0A&#10;AAAPAAAAAAAAAAAAAAAAAKoCAABkcnMvZG93bnJldi54bWxQSwUGAAAAAAQABAD6AAAAnQMAAAAA&#10;">
                  <v:shape id="AutoShape 37" o:spid="_x0000_s1042" style="position:absolute;left:4356;top:504;width:269;height:426;visibility:visible;mso-wrap-style:square;v-text-anchor:top" coordsize="269,4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DS7MAA&#10;AADdAAAADwAAAGRycy9kb3ducmV2LnhtbERPzYrCMBC+C/sOYRa8abriLrWaFhFEhb1s7QMMzdiW&#10;bSYliVrf3hwEjx/f/6YYTS9u5HxnWcHXPAFBXFvdcaOgOu9nKQgfkDX2lknBgzwU+cdkg5m2d/6j&#10;WxkaEUPYZ6igDWHIpPR1Swb93A7EkbtYZzBE6BqpHd5juOnlIkl+pMGOY0OLA+1aqv/Lq1HA7tyc&#10;xqr87SpZL+33waary1Gp6ee4XYMINIa3+OU+agWLJI1z45v4BGT+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MDS7MAAAADdAAAADwAAAAAAAAAAAAAAAACYAgAAZHJzL2Rvd25y&#10;ZXYueG1sUEsFBgAAAAAEAAQA9QAAAIUDAAAAAA==&#10;" path="m76,l,,,426r76,l76,283r3,-31l89,220r20,-24l143,186r115,l252,173r-176,l76,xm258,186r-115,l171,194r15,20l192,242r,28l192,426r76,l268,241r-5,-45l258,186xm169,127r-28,3l116,140,94,154,77,173r175,l245,160,214,136r-45,-9xe" fillcolor="#003480" stroked="f">
                    <v:path arrowok="t" o:connecttype="custom" o:connectlocs="76,504;0,504;0,930;76,930;76,787;79,756;89,724;109,700;143,690;258,690;252,677;76,677;76,504;258,690;143,690;171,698;186,718;192,746;192,774;192,930;268,930;268,745;263,700;258,690;169,631;141,634;116,644;94,658;77,677;252,677;245,664;214,640;169,631" o:connectangles="0,0,0,0,0,0,0,0,0,0,0,0,0,0,0,0,0,0,0,0,0,0,0,0,0,0,0,0,0,0,0,0,0"/>
                  </v:shape>
                  <v:shape id="Picture 38" o:spid="_x0000_s1043" type="#_x0000_t75" style="position:absolute;left:4687;top:631;width:306;height:3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B0wpXFAAAA3QAAAA8AAABkcnMvZG93bnJldi54bWxEj09rAjEUxO9Cv0N4BW+aVYroahQRbQs9&#10;1T/g8bl57m67eQlJXLffvikUPA4z8xtmsepMI1ryobasYDTMQBAXVtdcKjgedoMpiBCRNTaWScEP&#10;BVgtn3oLzLW98ye1+1iKBOGQo4IqRpdLGYqKDIahdcTJu1pvMCbpS6k93hPcNHKcZRNpsOa0UKGj&#10;TUXF9/5mFGydfXGXjy+/5tH5tZW70yS8NUr1n7v1HESkLj7C/+13rWCcTWfw9yY9Abn8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AdMKVxQAAAN0AAAAPAAAAAAAAAAAAAAAA&#10;AJ8CAABkcnMvZG93bnJldi54bWxQSwUGAAAAAAQABAD3AAAAkQMAAAAA&#10;">
                    <v:imagedata r:id="rId56" o:title=""/>
                  </v:shape>
                  <v:shape id="AutoShape 39" o:spid="_x0000_s1044" style="position:absolute;left:5038;top:515;width:230;height:422;visibility:visible;mso-wrap-style:square;v-text-anchor:top" coordsize="230,4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iTV8MA&#10;AADdAAAADwAAAGRycy9kb3ducmV2LnhtbERPTWvCQBC9F/oflil4Ed1UbNHoKtZSsPTUVPA6ZMds&#10;aHY2za4a/71zEHp8vO/luveNOlMX68AGnscZKOIy2JorA/ufj9EMVEzIFpvAZOBKEdarx4cl5jZc&#10;+JvORaqUhHDM0YBLqc21jqUjj3EcWmLhjqHzmAR2lbYdXiTcN3qSZa/aY83S4LClraPytzh5Kfka&#10;usN2Ov0s/obHl/dqd33zm8KYwVO/WYBK1Kd/8d29swYm2Vz2yxt5Anp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jiTV8MAAADdAAAADwAAAAAAAAAAAAAAAACYAgAAZHJzL2Rv&#10;d25yZXYueG1sUEsFBgAAAAAEAAQA9QAAAIgDAAAAAA==&#10;" path="m102,l51,r56,83l174,83,196,50r-55,l102,xm230,l179,,141,50r55,l230,xm141,116l81,128,37,160,9,208,,267r9,62l36,378r45,32l144,421r22,l186,419r17,-3l220,412r-2,-49l158,363r-34,-8l99,335,84,305,80,267r5,-37l100,201r25,-19l157,175r52,l215,126r-16,-5l182,118r-19,-1l141,116xm217,349r-12,4l191,358r-16,3l158,363r60,l217,349xm209,175r-52,l173,176r13,2l198,181r10,5l209,175xe" fillcolor="#003480" stroked="f">
                    <v:path arrowok="t" o:connecttype="custom" o:connectlocs="102,515;51,515;107,598;174,598;196,565;141,565;102,515;230,515;179,515;141,565;196,565;230,515;141,631;81,643;37,675;9,723;0,782;9,844;36,893;81,925;144,936;166,936;186,934;203,931;220,927;218,878;158,878;124,870;99,850;84,820;80,782;85,745;100,716;125,697;157,690;209,690;215,641;199,636;182,633;163,632;141,631;217,864;205,868;191,873;175,876;158,878;218,878;217,864;209,690;157,690;173,691;186,693;198,696;208,701;209,690" o:connectangles="0,0,0,0,0,0,0,0,0,0,0,0,0,0,0,0,0,0,0,0,0,0,0,0,0,0,0,0,0,0,0,0,0,0,0,0,0,0,0,0,0,0,0,0,0,0,0,0,0,0,0,0,0,0,0"/>
                  </v:shape>
                  <v:shape id="Picture 40" o:spid="_x0000_s1045" type="#_x0000_t75" style="position:absolute;left:5293;top:631;width:275;height:3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NkiM/DAAAA3QAAAA8AAABkcnMvZG93bnJldi54bWxEj92KwjAUhO+FfYdwFrzTRAXRahQRF1YQ&#10;xB8Q7w7NsS02J6WJWt/eCIKXw8x8w0znjS3FnWpfONbQ6yoQxKkzBWcajoe/zgiED8gGS8ek4Uke&#10;5rOf1hQT4x68o/s+ZCJC2CeoIQ+hSqT0aU4WfddVxNG7uNpiiLLOpKnxEeG2lH2lhtJiwXEhx4qW&#10;OaXX/c1qOOCmWp9WQS4Ha0Xp9obnwWqodfu3WUxABGrCN/xp/xsNfTXuwftNfAJy9g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82SIz8MAAADdAAAADwAAAAAAAAAAAAAAAACf&#10;AgAAZHJzL2Rvd25yZXYueG1sUEsFBgAAAAAEAAQA9wAAAI8DAAAAAA==&#10;">
                    <v:imagedata r:id="rId57" o:title=""/>
                  </v:shape>
                  <v:shape id="Picture 41" o:spid="_x0000_s1046" type="#_x0000_t75" style="position:absolute;left:5613;top:631;width:212;height:3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Vq2P/GAAAA3QAAAA8AAABkcnMvZG93bnJldi54bWxEj0FrAjEUhO+C/yE8oTdNXErQ1SjFUmg9&#10;FN324u2xed1d3Lwsm1S3/vqmUPA4zMw3zHo7uFZcqA+NZwPzmQJBXHrbcGXg8+NlugARIrLF1jMZ&#10;+KEA2814tMbc+isf6VLESiQIhxwN1DF2uZShrMlhmPmOOHlfvncYk+wraXu8JrhrZaaUlg4bTgs1&#10;drSrqTwX387AaTgHddM6e3s+7ovDu8dHrbQxD5PhaQUi0hDv4f/2qzWQqWUGf2/SE5CbX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hWrY/8YAAADdAAAADwAAAAAAAAAAAAAA&#10;AACfAgAAZHJzL2Rvd25yZXYueG1sUEsFBgAAAAAEAAQA9wAAAJIDAAAAAA==&#10;">
                    <v:imagedata r:id="rId58" o:title=""/>
                  </v:shape>
                  <v:shape id="AutoShape 42" o:spid="_x0000_s1047" style="position:absolute;left:5889;top:504;width:588;height:552;visibility:visible;mso-wrap-style:square;v-text-anchor:top" coordsize="588,5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Gcn8YA&#10;AADdAAAADwAAAGRycy9kb3ducmV2LnhtbESPT2sCMRTE74LfITyhN82qUNqtUURQKp78U+rxmTx3&#10;t928LEnUtZ++EQo9DjPzG2Yya20truRD5VjBcJCBINbOVFwoOOyX/RcQISIbrB2TgjsFmE27nQnm&#10;xt14S9ddLESCcMhRQRljk0sZdEkWw8A1xMk7O28xJukLaTzeEtzWcpRlz9JixWmhxIYWJenv3cUq&#10;2I/1jy4Op8/7+rjabD4Wxn8djVJPvXb+BiJSG//Df+13o2CUvY7h8SY9ATn9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VGcn8YAAADdAAAADwAAAAAAAAAAAAAAAACYAgAAZHJz&#10;L2Rvd25yZXYueG1sUEsFBgAAAAAEAAQA9QAAAIsDAAAAAA==&#10;" path="m271,426l164,284,149,264r11,-13l257,134r-89,l77,251r-1,l76,,,,,426r76,l76,284r1,l175,426r96,m533,11r-78,l408,94r47,l533,11t54,123l510,134,440,347r-1,l369,134r-84,l396,441r-3,21l383,478r-15,11l347,493r-19,l318,491r-10,-3l303,544r13,3l329,549r14,2l357,552r49,-11l438,512r10,-19l460,471r18,-48l507,347,587,134e" fillcolor="#003480" stroked="f">
                    <v:path arrowok="t" o:connecttype="custom" o:connectlocs="271,930;164,788;149,768;160,755;257,638;168,638;77,755;76,755;76,504;0,504;0,930;76,930;76,788;77,788;175,930;271,930;533,515;455,515;408,598;455,598;533,515;587,638;510,638;440,851;439,851;369,638;285,638;396,945;393,966;383,982;368,993;347,997;328,997;318,995;308,992;303,1048;316,1051;329,1053;343,1055;357,1056;406,1045;438,1016;448,997;460,975;478,927;507,851;587,638" o:connectangles="0,0,0,0,0,0,0,0,0,0,0,0,0,0,0,0,0,0,0,0,0,0,0,0,0,0,0,0,0,0,0,0,0,0,0,0,0,0,0,0,0,0,0,0,0,0,0"/>
                  </v:shape>
                </v:group>
                <v:group id="Group 43" o:spid="_x0000_s1048" style="position:absolute;left:6689;top:7223;width:939;height:552" coordorigin="6689,504" coordsize="939,5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BwYf2xgAAAN0A&#10;AAAPAAAAAAAAAAAAAAAAAKoCAABkcnMvZG93bnJldi54bWxQSwUGAAAAAAQABAD6AAAAnQMAAAAA&#10;">
                  <v:shape id="AutoShape 44" o:spid="_x0000_s1049" style="position:absolute;left:6688;top:504;width:272;height:426;visibility:visible;mso-wrap-style:square;v-text-anchor:top" coordsize="272,4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3sbcoA&#10;AADdAAAADwAAAGRycy9kb3ducmV2LnhtbESPQWsCMRSE74X+h/AKXqRmq6ytW6OUirSFgmir4u2x&#10;eW6Wbl6WTdStv94IhR6HmfmGGU9bW4kjNb50rOChl4Agzp0uuVDw/TW/fwLhA7LGyjEp+CUP08nt&#10;zRgz7U68pOMqFCJC2GeowIRQZ1L63JBF33M1cfT2rrEYomwKqRs8RbitZD9JhtJiyXHBYE2vhvKf&#10;1cEq2KXLs1msH9PzbHvYfw423Y+3bVepzl378gwiUBv+w3/td62gn4xSuL6JT0BOLg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FS97G3KAAAA3QAAAA8AAAAAAAAAAAAAAAAAmAIA&#10;AGRycy9kb3ducmV2LnhtbFBLBQYAAAAABAAEAPUAAACPAwAAAAA=&#10;" path="m76,l,,,426r76,l76,284r88,l149,264r11,-13l76,251,76,xm164,284r-87,l175,426r96,l164,284xm257,134r-89,l77,251r83,l257,134xe" fillcolor="#003480" stroked="f">
                    <v:path arrowok="t" o:connecttype="custom" o:connectlocs="76,504;0,504;0,930;76,930;76,788;164,788;149,768;160,755;76,755;76,504;164,788;77,788;175,930;271,930;164,788;257,638;168,638;77,755;160,755;257,638" o:connectangles="0,0,0,0,0,0,0,0,0,0,0,0,0,0,0,0,0,0,0,0"/>
                  </v:shape>
                  <v:shape id="Picture 45" o:spid="_x0000_s1050" type="#_x0000_t75" style="position:absolute;left:7008;top:631;width:172;height:2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sksQ/FAAAA3QAAAA8AAABkcnMvZG93bnJldi54bWxEj09rAjEUxO8Fv0N4Qm810cNiV6OIUlpo&#10;D/UPrMfn5rlZ3Lwsm1S3394UCh6HmfkNM1/2rhFX6kLtWcN4pEAQl97UXGk47N9epiBCRDbYeCYN&#10;vxRguRg8zTE3/sZbuu5iJRKEQ44abIxtLmUoLTkMI98SJ+/sO4cxya6SpsNbgrtGTpTKpMOa04LF&#10;ltaWysvux2k4vVvVfhbbTfFVf0tX7H3G4aj187BfzUBE6uMj/N/+MBom6jWDvzfpCcjFH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7JLEPxQAAAN0AAAAPAAAAAAAAAAAAAAAA&#10;AJ8CAABkcnMvZG93bnJldi54bWxQSwUGAAAAAAQABAD3AAAAkQMAAAAA&#10;">
                    <v:imagedata r:id="rId59" o:title=""/>
                  </v:shape>
                  <v:shape id="Picture 46" o:spid="_x0000_s1051" type="#_x0000_t75" style="position:absolute;left:7212;top:631;width:264;height:3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gjJz/GAAAA3QAAAA8AAABkcnMvZG93bnJldi54bWxEj0FrwkAUhO8F/8PyCr2ZTXJQm2aVKAoi&#10;FDEtLd4e2WcSmn0bsltN/323IPQ4zMw3TL4aTSeuNLjWsoIkikEQV1a3XCt4f9tNFyCcR9bYWSYF&#10;P+RgtZw85Jhpe+MTXUtfiwBhl6GCxvs+k9JVDRl0ke2Jg3exg0Ef5FBLPeAtwE0n0zieSYMth4UG&#10;e9o0VH2V3yZQDq/JcWvSxefZfGyOxdbiYW2VenocixcQnkb/H76391pBGj/P4e9NeAJy+Qs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2CMnP8YAAADdAAAADwAAAAAAAAAAAAAA&#10;AACfAgAAZHJzL2Rvd25yZXYueG1sUEsFBgAAAAAEAAQA9wAAAJIDAAAAAA==&#10;">
                    <v:imagedata r:id="rId60" o:title=""/>
                  </v:shape>
                  <v:shape id="AutoShape 47" o:spid="_x0000_s1052" style="position:absolute;left:7502;top:511;width:126;height:544;visibility:visible;mso-wrap-style:square;v-text-anchor:top" coordsize="126,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i48sQA&#10;AADdAAAADwAAAGRycy9kb3ducmV2LnhtbERPy2oCMRTdC/5DuII7zYwLsVOjiG2pWHxUbdeXyXVm&#10;cHIzJFGn/fpmUXB5OO/pvDW1uJHzlWUF6TABQZxbXXGh4HR8G0xA+ICssbZMCn7Iw3zW7Uwx0/bO&#10;n3Q7hELEEPYZKihDaDIpfV6SQT+0DXHkztYZDBG6QmqH9xhuajlKkrE0WHFsKLGhZUn55XA1Cvbb&#10;nQnfH5d337wuNr/rly+3SVOl+r128QwiUBse4n/3SisYJU9xbnwTn4C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IuPLEAAAA3QAAAA8AAAAAAAAAAAAAAAAAmAIAAGRycy9k&#10;b3ducmV2LnhtbFBLBQYAAAAABAAEAPUAAACJAwAAAAA=&#10;" path="m125,l49,r,72l125,72,125,xm125,126r-76,l49,429r-2,28l41,473r-14,8l2,485,,539r9,3l24,544r13,l83,533r26,-26l122,473r3,-34l125,126xe" fillcolor="#003480" stroked="f">
                    <v:path arrowok="t" o:connecttype="custom" o:connectlocs="125,512;49,512;49,584;125,584;125,512;125,638;49,638;49,941;47,969;41,985;27,993;2,997;0,1051;9,1054;24,1056;37,1056;83,1045;109,1019;122,985;125,951;125,638" o:connectangles="0,0,0,0,0,0,0,0,0,0,0,0,0,0,0,0,0,0,0,0,0"/>
                  </v:shape>
                </v:group>
                <v:shape id="AutoShape 48" o:spid="_x0000_s1053" style="position:absolute;left:3934;top:7248;width:186;height:409;visibility:visible;mso-wrap-style:square;v-text-anchor:top" coordsize="186,4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x6YMUA&#10;AADdAAAADwAAAGRycy9kb3ducmV2LnhtbESPQWvCQBSE7wX/w/KE3uquAUsTXcUWBdtbo+D1mX0m&#10;wezbkF1N8u+7hUKPw8x8w6w2g23EgzpfO9YwnykQxIUzNZcaTsf9yxsIH5ANNo5Jw0geNuvJ0woz&#10;43r+pkceShEh7DPUUIXQZlL6oiKLfuZa4uhdXWcxRNmV0nTYR7htZKLUq7RYc1yosKWPiopbfrca&#10;3sfFgebj+ZZ8ybq/fKYqvy92Wj9Ph+0SRKAh/If/2gejIVFpCr9v4hOQ6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DHpgxQAAAN0AAAAPAAAAAAAAAAAAAAAAAJgCAABkcnMv&#10;ZG93bnJldi54bWxQSwUGAAAAAAQABAD1AAAAigMAAAAA&#10;" path="m,333r,69l19,405r20,2l58,408r18,l128,398r34,-25l180,340r,-2l53,338r-13,l25,337,11,336,,333xm186,l105,r,268l105,291r-6,23l83,331r-30,7l180,338r6,-32l186,xe" fillcolor="#003480" stroked="f">
                  <v:path arrowok="t" o:connecttype="custom" o:connectlocs="0,140;0,209;19,212;39,214;58,215;76,215;128,205;162,180;180,147;180,145;53,145;40,145;25,144;11,143;0,140;186,-193;105,-193;105,75;105,98;99,121;83,138;53,145;180,145;186,113;186,-193" o:connectangles="0,0,0,0,0,0,0,0,0,0,0,0,0,0,0,0,0,0,0,0,0,0,0,0,0"/>
                </v:shape>
                <w10:wrap anchorx="page" anchory="page"/>
              </v:group>
            </w:pict>
          </mc:Fallback>
        </mc:AlternateContent>
      </w:r>
    </w:p>
    <w:bookmarkStart w:id="103" w:name="_Toc5783700" w:displacedByCustomXml="next"/>
    <w:sdt>
      <w:sdtPr>
        <w:rPr>
          <w:rFonts w:asciiTheme="minorHAnsi" w:eastAsiaTheme="minorHAnsi" w:hAnsiTheme="minorHAnsi" w:cstheme="minorBidi"/>
          <w:b w:val="0"/>
          <w:bCs w:val="0"/>
          <w:color w:val="auto"/>
          <w:kern w:val="0"/>
          <w:sz w:val="22"/>
          <w:szCs w:val="22"/>
          <w:lang w:eastAsia="en-US"/>
        </w:rPr>
        <w:id w:val="2076707269"/>
        <w:docPartObj>
          <w:docPartGallery w:val="Table of Contents"/>
          <w:docPartUnique/>
        </w:docPartObj>
      </w:sdtPr>
      <w:sdtEndPr>
        <w:rPr>
          <w:rFonts w:ascii="Arial" w:hAnsi="Arial"/>
        </w:rPr>
      </w:sdtEndPr>
      <w:sdtContent>
        <w:p w:rsidR="00C3092F" w:rsidRPr="00CA5A7A" w:rsidRDefault="00C3092F" w:rsidP="00ED40C1">
          <w:pPr>
            <w:pStyle w:val="Nadpis1"/>
            <w:numPr>
              <w:ilvl w:val="0"/>
              <w:numId w:val="0"/>
            </w:numPr>
            <w:ind w:left="113"/>
          </w:pPr>
          <w:r w:rsidRPr="00CA5A7A">
            <w:t>Obsah</w:t>
          </w:r>
          <w:bookmarkEnd w:id="103"/>
        </w:p>
        <w:p w:rsidR="00ED40C1" w:rsidRDefault="00C3092F" w:rsidP="00ED40C1">
          <w:pPr>
            <w:pStyle w:val="Obsah1"/>
            <w:rPr>
              <w:rFonts w:asciiTheme="minorHAnsi" w:eastAsiaTheme="minorEastAsia" w:hAnsiTheme="minorHAnsi" w:cstheme="minorBidi"/>
              <w:color w:val="auto"/>
              <w:lang w:eastAsia="cs-CZ"/>
            </w:rPr>
          </w:pPr>
          <w:r>
            <w:rPr>
              <w:bCs/>
            </w:rPr>
            <w:fldChar w:fldCharType="begin"/>
          </w:r>
          <w:r>
            <w:rPr>
              <w:bCs/>
            </w:rPr>
            <w:instrText xml:space="preserve"> TOC \o "1-3" \h \z \u </w:instrText>
          </w:r>
          <w:r>
            <w:rPr>
              <w:bCs/>
            </w:rPr>
            <w:fldChar w:fldCharType="separate"/>
          </w:r>
          <w:hyperlink w:anchor="_Toc5783701" w:history="1">
            <w:r w:rsidR="00ED40C1" w:rsidRPr="008F50FC">
              <w:rPr>
                <w:rStyle w:val="Hypertextovodkaz"/>
              </w:rPr>
              <w:t>1.</w:t>
            </w:r>
            <w:r w:rsidR="00ED40C1">
              <w:rPr>
                <w:rStyle w:val="Hypertextovodkaz"/>
              </w:rPr>
              <w:t xml:space="preserve"> </w:t>
            </w:r>
            <w:r w:rsidR="00ED40C1" w:rsidRPr="008F50FC">
              <w:rPr>
                <w:rStyle w:val="Hypertextovodkaz"/>
              </w:rPr>
              <w:t>Zajištění kvalifikačních požadavků</w:t>
            </w:r>
            <w:r w:rsidR="00ED40C1">
              <w:rPr>
                <w:webHidden/>
              </w:rPr>
              <w:tab/>
            </w:r>
            <w:r w:rsidR="00ED40C1">
              <w:rPr>
                <w:webHidden/>
              </w:rPr>
              <w:fldChar w:fldCharType="begin"/>
            </w:r>
            <w:r w:rsidR="00ED40C1">
              <w:rPr>
                <w:webHidden/>
              </w:rPr>
              <w:instrText xml:space="preserve"> PAGEREF _Toc5783701 \h </w:instrText>
            </w:r>
            <w:r w:rsidR="00ED40C1">
              <w:rPr>
                <w:webHidden/>
              </w:rPr>
            </w:r>
            <w:r w:rsidR="00ED40C1">
              <w:rPr>
                <w:webHidden/>
              </w:rPr>
              <w:fldChar w:fldCharType="separate"/>
            </w:r>
            <w:r w:rsidR="00F24B6C">
              <w:rPr>
                <w:webHidden/>
              </w:rPr>
              <w:t>3</w:t>
            </w:r>
            <w:r w:rsidR="00ED40C1">
              <w:rPr>
                <w:webHidden/>
              </w:rPr>
              <w:fldChar w:fldCharType="end"/>
            </w:r>
          </w:hyperlink>
        </w:p>
        <w:p w:rsidR="00ED40C1" w:rsidRDefault="00B94EB5" w:rsidP="00ED40C1">
          <w:pPr>
            <w:pStyle w:val="Obsah2"/>
            <w:rPr>
              <w:rFonts w:asciiTheme="minorHAnsi" w:hAnsiTheme="minorHAnsi" w:cstheme="minorBidi"/>
              <w:color w:val="auto"/>
            </w:rPr>
          </w:pPr>
          <w:hyperlink w:anchor="_Toc5783702" w:history="1">
            <w:r w:rsidR="00ED40C1" w:rsidRPr="008F50FC">
              <w:rPr>
                <w:rStyle w:val="Hypertextovodkaz"/>
              </w:rPr>
              <w:t>1.1</w:t>
            </w:r>
            <w:r w:rsidR="00ED40C1">
              <w:rPr>
                <w:rFonts w:asciiTheme="minorHAnsi" w:hAnsiTheme="minorHAnsi" w:cstheme="minorBidi"/>
                <w:color w:val="auto"/>
              </w:rPr>
              <w:tab/>
            </w:r>
            <w:r w:rsidR="00ED40C1" w:rsidRPr="008F50FC">
              <w:rPr>
                <w:rStyle w:val="Hypertextovodkaz"/>
              </w:rPr>
              <w:t>Způsob zajištění splnění kvalifikačních požadavků</w:t>
            </w:r>
            <w:r w:rsidR="00ED40C1">
              <w:rPr>
                <w:webHidden/>
              </w:rPr>
              <w:tab/>
            </w:r>
            <w:r w:rsidR="00ED40C1">
              <w:rPr>
                <w:webHidden/>
              </w:rPr>
              <w:fldChar w:fldCharType="begin"/>
            </w:r>
            <w:r w:rsidR="00ED40C1">
              <w:rPr>
                <w:webHidden/>
              </w:rPr>
              <w:instrText xml:space="preserve"> PAGEREF _Toc5783702 \h </w:instrText>
            </w:r>
            <w:r w:rsidR="00ED40C1">
              <w:rPr>
                <w:webHidden/>
              </w:rPr>
            </w:r>
            <w:r w:rsidR="00ED40C1">
              <w:rPr>
                <w:webHidden/>
              </w:rPr>
              <w:fldChar w:fldCharType="separate"/>
            </w:r>
            <w:r w:rsidR="00F24B6C">
              <w:rPr>
                <w:webHidden/>
              </w:rPr>
              <w:t>3</w:t>
            </w:r>
            <w:r w:rsidR="00ED40C1">
              <w:rPr>
                <w:webHidden/>
              </w:rPr>
              <w:fldChar w:fldCharType="end"/>
            </w:r>
          </w:hyperlink>
        </w:p>
        <w:p w:rsidR="00ED40C1" w:rsidRDefault="00B94EB5" w:rsidP="00ED40C1">
          <w:pPr>
            <w:pStyle w:val="Obsah2"/>
            <w:rPr>
              <w:rFonts w:asciiTheme="minorHAnsi" w:hAnsiTheme="minorHAnsi" w:cstheme="minorBidi"/>
              <w:color w:val="auto"/>
            </w:rPr>
          </w:pPr>
          <w:hyperlink w:anchor="_Toc5783703" w:history="1">
            <w:r w:rsidR="00ED40C1" w:rsidRPr="008F50FC">
              <w:rPr>
                <w:rStyle w:val="Hypertextovodkaz"/>
              </w:rPr>
              <w:t>1.2</w:t>
            </w:r>
            <w:r w:rsidR="00ED40C1">
              <w:rPr>
                <w:rFonts w:asciiTheme="minorHAnsi" w:hAnsiTheme="minorHAnsi" w:cstheme="minorBidi"/>
                <w:color w:val="auto"/>
              </w:rPr>
              <w:tab/>
            </w:r>
            <w:r w:rsidR="00ED40C1" w:rsidRPr="008F50FC">
              <w:rPr>
                <w:rStyle w:val="Hypertextovodkaz"/>
              </w:rPr>
              <w:t>Kvalifikační požadavky</w:t>
            </w:r>
            <w:r w:rsidR="00ED40C1">
              <w:rPr>
                <w:webHidden/>
              </w:rPr>
              <w:tab/>
            </w:r>
            <w:r w:rsidR="00ED40C1">
              <w:rPr>
                <w:webHidden/>
              </w:rPr>
              <w:fldChar w:fldCharType="begin"/>
            </w:r>
            <w:r w:rsidR="00ED40C1">
              <w:rPr>
                <w:webHidden/>
              </w:rPr>
              <w:instrText xml:space="preserve"> PAGEREF _Toc5783703 \h </w:instrText>
            </w:r>
            <w:r w:rsidR="00ED40C1">
              <w:rPr>
                <w:webHidden/>
              </w:rPr>
            </w:r>
            <w:r w:rsidR="00ED40C1">
              <w:rPr>
                <w:webHidden/>
              </w:rPr>
              <w:fldChar w:fldCharType="separate"/>
            </w:r>
            <w:r w:rsidR="00F24B6C">
              <w:rPr>
                <w:webHidden/>
              </w:rPr>
              <w:t>3</w:t>
            </w:r>
            <w:r w:rsidR="00ED40C1">
              <w:rPr>
                <w:webHidden/>
              </w:rPr>
              <w:fldChar w:fldCharType="end"/>
            </w:r>
          </w:hyperlink>
        </w:p>
        <w:p w:rsidR="00ED40C1" w:rsidRDefault="00B94EB5" w:rsidP="00ED40C1">
          <w:pPr>
            <w:pStyle w:val="Obsah1"/>
            <w:rPr>
              <w:rFonts w:asciiTheme="minorHAnsi" w:eastAsiaTheme="minorEastAsia" w:hAnsiTheme="minorHAnsi" w:cstheme="minorBidi"/>
              <w:color w:val="auto"/>
              <w:lang w:eastAsia="cs-CZ"/>
            </w:rPr>
          </w:pPr>
          <w:hyperlink w:anchor="_Toc5783704" w:history="1">
            <w:r w:rsidR="00ED40C1" w:rsidRPr="008F50FC">
              <w:rPr>
                <w:rStyle w:val="Hypertextovodkaz"/>
              </w:rPr>
              <w:t>2.</w:t>
            </w:r>
            <w:r w:rsidR="00ED40C1">
              <w:rPr>
                <w:rStyle w:val="Hypertextovodkaz"/>
              </w:rPr>
              <w:t xml:space="preserve"> </w:t>
            </w:r>
            <w:r w:rsidR="00ED40C1" w:rsidRPr="008F50FC">
              <w:rPr>
                <w:rStyle w:val="Hypertextovodkaz"/>
              </w:rPr>
              <w:t>Úkoly pořizovatele po vydání územně plánovací dokumentace</w:t>
            </w:r>
            <w:r w:rsidR="00ED40C1">
              <w:rPr>
                <w:webHidden/>
              </w:rPr>
              <w:tab/>
            </w:r>
            <w:r w:rsidR="00ED40C1">
              <w:rPr>
                <w:webHidden/>
              </w:rPr>
              <w:fldChar w:fldCharType="begin"/>
            </w:r>
            <w:r w:rsidR="00ED40C1">
              <w:rPr>
                <w:webHidden/>
              </w:rPr>
              <w:instrText xml:space="preserve"> PAGEREF _Toc5783704 \h </w:instrText>
            </w:r>
            <w:r w:rsidR="00ED40C1">
              <w:rPr>
                <w:webHidden/>
              </w:rPr>
            </w:r>
            <w:r w:rsidR="00ED40C1">
              <w:rPr>
                <w:webHidden/>
              </w:rPr>
              <w:fldChar w:fldCharType="separate"/>
            </w:r>
            <w:r w:rsidR="00F24B6C">
              <w:rPr>
                <w:webHidden/>
              </w:rPr>
              <w:t>3</w:t>
            </w:r>
            <w:r w:rsidR="00ED40C1">
              <w:rPr>
                <w:webHidden/>
              </w:rPr>
              <w:fldChar w:fldCharType="end"/>
            </w:r>
          </w:hyperlink>
        </w:p>
        <w:p w:rsidR="00ED40C1" w:rsidRDefault="00B94EB5" w:rsidP="00ED40C1">
          <w:pPr>
            <w:pStyle w:val="Obsah2"/>
            <w:rPr>
              <w:rFonts w:asciiTheme="minorHAnsi" w:hAnsiTheme="minorHAnsi" w:cstheme="minorBidi"/>
              <w:color w:val="auto"/>
            </w:rPr>
          </w:pPr>
          <w:hyperlink w:anchor="_Toc5783705" w:history="1">
            <w:r w:rsidR="00ED40C1" w:rsidRPr="008F50FC">
              <w:rPr>
                <w:rStyle w:val="Hypertextovodkaz"/>
              </w:rPr>
              <w:t>2.1</w:t>
            </w:r>
            <w:r w:rsidR="00ED40C1">
              <w:rPr>
                <w:rFonts w:asciiTheme="minorHAnsi" w:hAnsiTheme="minorHAnsi" w:cstheme="minorBidi"/>
                <w:color w:val="auto"/>
              </w:rPr>
              <w:tab/>
            </w:r>
            <w:r w:rsidR="00ED40C1" w:rsidRPr="008F50FC">
              <w:rPr>
                <w:rStyle w:val="Hypertextovodkaz"/>
              </w:rPr>
              <w:t>Předání územně plánovací dokumentace</w:t>
            </w:r>
            <w:r w:rsidR="00ED40C1">
              <w:rPr>
                <w:webHidden/>
              </w:rPr>
              <w:tab/>
            </w:r>
            <w:r w:rsidR="00ED40C1">
              <w:rPr>
                <w:webHidden/>
              </w:rPr>
              <w:fldChar w:fldCharType="begin"/>
            </w:r>
            <w:r w:rsidR="00ED40C1">
              <w:rPr>
                <w:webHidden/>
              </w:rPr>
              <w:instrText xml:space="preserve"> PAGEREF _Toc5783705 \h </w:instrText>
            </w:r>
            <w:r w:rsidR="00ED40C1">
              <w:rPr>
                <w:webHidden/>
              </w:rPr>
            </w:r>
            <w:r w:rsidR="00ED40C1">
              <w:rPr>
                <w:webHidden/>
              </w:rPr>
              <w:fldChar w:fldCharType="separate"/>
            </w:r>
            <w:r w:rsidR="00F24B6C">
              <w:rPr>
                <w:webHidden/>
              </w:rPr>
              <w:t>3</w:t>
            </w:r>
            <w:r w:rsidR="00ED40C1">
              <w:rPr>
                <w:webHidden/>
              </w:rPr>
              <w:fldChar w:fldCharType="end"/>
            </w:r>
          </w:hyperlink>
        </w:p>
        <w:p w:rsidR="00ED40C1" w:rsidRDefault="00B94EB5" w:rsidP="00ED40C1">
          <w:pPr>
            <w:pStyle w:val="Obsah2"/>
            <w:rPr>
              <w:rFonts w:asciiTheme="minorHAnsi" w:hAnsiTheme="minorHAnsi" w:cstheme="minorBidi"/>
              <w:color w:val="auto"/>
            </w:rPr>
          </w:pPr>
          <w:hyperlink w:anchor="_Toc5783706" w:history="1">
            <w:r w:rsidR="00ED40C1" w:rsidRPr="008F50FC">
              <w:rPr>
                <w:rStyle w:val="Hypertextovodkaz"/>
              </w:rPr>
              <w:t>2.2</w:t>
            </w:r>
            <w:r w:rsidR="00ED40C1">
              <w:rPr>
                <w:rFonts w:asciiTheme="minorHAnsi" w:hAnsiTheme="minorHAnsi" w:cstheme="minorBidi"/>
                <w:color w:val="auto"/>
              </w:rPr>
              <w:tab/>
            </w:r>
            <w:r w:rsidR="00ED40C1" w:rsidRPr="008F50FC">
              <w:rPr>
                <w:rStyle w:val="Hypertextovodkaz"/>
              </w:rPr>
              <w:t>Zveřejnění způsobem umožňujícím dálkový přístup</w:t>
            </w:r>
            <w:r w:rsidR="00ED40C1">
              <w:rPr>
                <w:webHidden/>
              </w:rPr>
              <w:tab/>
            </w:r>
            <w:r w:rsidR="00ED40C1">
              <w:rPr>
                <w:webHidden/>
              </w:rPr>
              <w:fldChar w:fldCharType="begin"/>
            </w:r>
            <w:r w:rsidR="00ED40C1">
              <w:rPr>
                <w:webHidden/>
              </w:rPr>
              <w:instrText xml:space="preserve"> PAGEREF _Toc5783706 \h </w:instrText>
            </w:r>
            <w:r w:rsidR="00ED40C1">
              <w:rPr>
                <w:webHidden/>
              </w:rPr>
            </w:r>
            <w:r w:rsidR="00ED40C1">
              <w:rPr>
                <w:webHidden/>
              </w:rPr>
              <w:fldChar w:fldCharType="separate"/>
            </w:r>
            <w:r w:rsidR="00F24B6C">
              <w:rPr>
                <w:webHidden/>
              </w:rPr>
              <w:t>4</w:t>
            </w:r>
            <w:r w:rsidR="00ED40C1">
              <w:rPr>
                <w:webHidden/>
              </w:rPr>
              <w:fldChar w:fldCharType="end"/>
            </w:r>
          </w:hyperlink>
        </w:p>
        <w:p w:rsidR="00ED40C1" w:rsidRDefault="00B94EB5" w:rsidP="00ED40C1">
          <w:pPr>
            <w:pStyle w:val="Obsah2"/>
            <w:rPr>
              <w:rFonts w:asciiTheme="minorHAnsi" w:hAnsiTheme="minorHAnsi" w:cstheme="minorBidi"/>
              <w:color w:val="auto"/>
            </w:rPr>
          </w:pPr>
          <w:hyperlink w:anchor="_Toc5783707" w:history="1">
            <w:r w:rsidR="00ED40C1" w:rsidRPr="008F50FC">
              <w:rPr>
                <w:rStyle w:val="Hypertextovodkaz"/>
              </w:rPr>
              <w:t>2.3</w:t>
            </w:r>
            <w:r w:rsidR="00ED40C1">
              <w:rPr>
                <w:rFonts w:asciiTheme="minorHAnsi" w:hAnsiTheme="minorHAnsi" w:cstheme="minorBidi"/>
                <w:color w:val="auto"/>
              </w:rPr>
              <w:tab/>
            </w:r>
            <w:r w:rsidR="00ED40C1" w:rsidRPr="008F50FC">
              <w:rPr>
                <w:rStyle w:val="Hypertextovodkaz"/>
              </w:rPr>
              <w:t>Návrh na vložení dat o vydání a nabytí účinnosti dokumentace do evidence územně plánovací činnosti</w:t>
            </w:r>
            <w:r w:rsidR="00ED40C1">
              <w:rPr>
                <w:webHidden/>
              </w:rPr>
              <w:tab/>
            </w:r>
            <w:r w:rsidR="00ED40C1">
              <w:rPr>
                <w:webHidden/>
              </w:rPr>
              <w:fldChar w:fldCharType="begin"/>
            </w:r>
            <w:r w:rsidR="00ED40C1">
              <w:rPr>
                <w:webHidden/>
              </w:rPr>
              <w:instrText xml:space="preserve"> PAGEREF _Toc5783707 \h </w:instrText>
            </w:r>
            <w:r w:rsidR="00ED40C1">
              <w:rPr>
                <w:webHidden/>
              </w:rPr>
            </w:r>
            <w:r w:rsidR="00ED40C1">
              <w:rPr>
                <w:webHidden/>
              </w:rPr>
              <w:fldChar w:fldCharType="separate"/>
            </w:r>
            <w:r w:rsidR="00F24B6C">
              <w:rPr>
                <w:webHidden/>
              </w:rPr>
              <w:t>4</w:t>
            </w:r>
            <w:r w:rsidR="00ED40C1">
              <w:rPr>
                <w:webHidden/>
              </w:rPr>
              <w:fldChar w:fldCharType="end"/>
            </w:r>
          </w:hyperlink>
        </w:p>
        <w:p w:rsidR="00C3092F" w:rsidRDefault="00C3092F">
          <w:r>
            <w:rPr>
              <w:b/>
              <w:bCs/>
            </w:rPr>
            <w:fldChar w:fldCharType="end"/>
          </w:r>
        </w:p>
      </w:sdtContent>
    </w:sdt>
    <w:p w:rsidR="00961592" w:rsidRDefault="00961592">
      <w:r>
        <w:br w:type="page"/>
      </w:r>
    </w:p>
    <w:p w:rsidR="00080E95" w:rsidRPr="006840D6" w:rsidRDefault="00D93014" w:rsidP="00E75EB0">
      <w:pPr>
        <w:pStyle w:val="Nadpis1"/>
        <w:numPr>
          <w:ilvl w:val="0"/>
          <w:numId w:val="13"/>
        </w:numPr>
        <w:ind w:left="357" w:hanging="357"/>
      </w:pPr>
      <w:bookmarkStart w:id="104" w:name="_Toc5783701"/>
      <w:r w:rsidRPr="00CA5A7A">
        <w:lastRenderedPageBreak/>
        <w:t>Zajištění</w:t>
      </w:r>
      <w:r>
        <w:t xml:space="preserve"> kvalifikačních požadavků</w:t>
      </w:r>
      <w:bookmarkEnd w:id="104"/>
    </w:p>
    <w:p w:rsidR="00961592" w:rsidRPr="006840D6" w:rsidRDefault="00D93014" w:rsidP="00E126A3">
      <w:pPr>
        <w:pStyle w:val="Nadpis2"/>
      </w:pPr>
      <w:bookmarkStart w:id="105" w:name="_Toc5783702"/>
      <w:r w:rsidRPr="00CA5A7A">
        <w:t>Způsob</w:t>
      </w:r>
      <w:r>
        <w:t xml:space="preserve"> zajištění splnění kvalifikačních požadavků</w:t>
      </w:r>
      <w:bookmarkEnd w:id="105"/>
    </w:p>
    <w:p w:rsidR="00D93014" w:rsidRPr="00D93014" w:rsidRDefault="00D93014" w:rsidP="00E126A3">
      <w:r w:rsidRPr="00D93014">
        <w:t xml:space="preserve">Podle § 6 odst. 2 zákona č. 183/2006 Sb., o územním plánování a stavebním řádu, v platném znění (dále jen „stavební zákon“), může obecní úřad, který zajistí splnění kvalifikačních požadavků pro výkon územně plánovací činnosti pořizovat územně plánovací dokumentaci (dále jen „ÚPD“). </w:t>
      </w:r>
    </w:p>
    <w:p w:rsidR="00D93014" w:rsidRPr="00D93014" w:rsidRDefault="00D93014" w:rsidP="00E126A3">
      <w:r w:rsidRPr="00D93014">
        <w:t>Splnění těchto požadavků může zajistit dvěma způsoby:</w:t>
      </w:r>
    </w:p>
    <w:p w:rsidR="00D93014" w:rsidRPr="00D93014" w:rsidRDefault="00C9228B" w:rsidP="00ED40C1">
      <w:pPr>
        <w:pStyle w:val="Odstavecseseznamem"/>
        <w:numPr>
          <w:ilvl w:val="0"/>
          <w:numId w:val="14"/>
        </w:numPr>
        <w:ind w:left="924" w:hanging="357"/>
      </w:pPr>
      <w:r>
        <w:t xml:space="preserve">zaměstná </w:t>
      </w:r>
      <w:r w:rsidR="00D93014" w:rsidRPr="00D93014">
        <w:t>osobu, která kvalifika</w:t>
      </w:r>
      <w:r>
        <w:t>ční požadavky splňuje,</w:t>
      </w:r>
      <w:r w:rsidR="00D93014" w:rsidRPr="00D93014">
        <w:t xml:space="preserve">  </w:t>
      </w:r>
    </w:p>
    <w:p w:rsidR="00D93014" w:rsidRDefault="00D93014" w:rsidP="00ED40C1">
      <w:pPr>
        <w:pStyle w:val="Odstavecseseznamem"/>
        <w:numPr>
          <w:ilvl w:val="0"/>
          <w:numId w:val="14"/>
        </w:numPr>
        <w:ind w:left="924" w:hanging="357"/>
      </w:pPr>
      <w:r w:rsidRPr="00D93014">
        <w:t xml:space="preserve">s osobou, která kvalifikační požadavky splňuje, uzavře smlouvu o pořízení ÚPD (dále jen „létající pořizovatel“). </w:t>
      </w:r>
    </w:p>
    <w:p w:rsidR="00961592" w:rsidRPr="006840D6" w:rsidRDefault="00D93014" w:rsidP="00E126A3">
      <w:pPr>
        <w:pStyle w:val="Nadpis2"/>
      </w:pPr>
      <w:bookmarkStart w:id="106" w:name="_Toc5783703"/>
      <w:r>
        <w:t xml:space="preserve">Kvalifikační </w:t>
      </w:r>
      <w:r w:rsidRPr="00E75EB0">
        <w:t>požadavky</w:t>
      </w:r>
      <w:bookmarkEnd w:id="106"/>
    </w:p>
    <w:p w:rsidR="00B53187" w:rsidRPr="00B53187" w:rsidRDefault="00D93014" w:rsidP="00E126A3">
      <w:r w:rsidRPr="00D93014">
        <w:t>Kvalifikační požadavky, které musí být splněny, aby fyzická osoba mohla ÚPD pořizovat, uvádí § 24 stavebního zákona</w:t>
      </w:r>
      <w:r w:rsidR="00B53187">
        <w:t>, ve kterém je uvedeno, že p</w:t>
      </w:r>
      <w:r w:rsidR="00B53187" w:rsidRPr="00B53187">
        <w:t>ořizovatelem je obecní úřad, který v souladu s tímto zákonem a zvláštními právními předpisy vykonává územně plánovací činnost úředníkem splňujícím kvalifikační požadavky pro výkon územně plánovací činnosti nebo zajišťuje tuto činnost na základě smlouvy s fyzickou osobou anebo právnickou osobou, jejíž pracovníci splňují kvalifikační požadavky pro výkon územně plánovací činnosti kladené na úředníky obecních úřadů. Kvalifikační požadavky pro výkon územně plánovací činnosti splňuje úředník nebo fyzická osoba, která má osvědčení zvláštní odborné způsobilosti podle zvláštního právního předpisu (§ 21</w:t>
      </w:r>
      <w:r w:rsidR="00ED40C1">
        <w:t xml:space="preserve"> až 26 zákona</w:t>
      </w:r>
      <w:r w:rsidR="00ED40C1" w:rsidRPr="00B53187">
        <w:t xml:space="preserve"> </w:t>
      </w:r>
      <w:r w:rsidR="00B53187" w:rsidRPr="00B53187">
        <w:t>č.</w:t>
      </w:r>
      <w:r w:rsidR="00ED40C1" w:rsidRPr="00073258">
        <w:t> </w:t>
      </w:r>
      <w:r w:rsidR="00B53187" w:rsidRPr="00B53187">
        <w:t>312/2002 Sb., o úřednících územních samosprávných celků a o změně některých zákonů, ve znění zákona č. 46/2004 Sb.) a splňuje kvalifikační požadavky vzdělání a praxe podle tohoto zákona.</w:t>
      </w:r>
    </w:p>
    <w:p w:rsidR="00D93014" w:rsidRPr="00D93014" w:rsidRDefault="00D93014" w:rsidP="00E126A3">
      <w:r w:rsidRPr="00073258">
        <w:t>To, že obec uzavře smlouvu s kvalifikovanou osobou, ji však nezbavuje odpovědnosti. Podle stavebního zákona je totiž</w:t>
      </w:r>
      <w:r w:rsidRPr="00D93014">
        <w:rPr>
          <w:b/>
        </w:rPr>
        <w:t xml:space="preserve"> </w:t>
      </w:r>
      <w:r w:rsidRPr="00F24B6C">
        <w:t>pořizovatelem, a tedy i osobou odpovědnou za zákonnost pořízení ÚPD, vždy obec, a to i v případě, že dokumentaci pro n</w:t>
      </w:r>
      <w:r w:rsidR="00073258" w:rsidRPr="00F24B6C">
        <w:t>i pořizuje létající pořizovatel. P</w:t>
      </w:r>
      <w:r w:rsidRPr="00F24B6C">
        <w:t>okud obec požádá o pořízení dokumentace příslušný úřad územního</w:t>
      </w:r>
      <w:r w:rsidRPr="00D93014">
        <w:t xml:space="preserve"> plánování, který je na obci s roz</w:t>
      </w:r>
      <w:r w:rsidR="00073258">
        <w:t xml:space="preserve">šířenou působností, </w:t>
      </w:r>
      <w:r>
        <w:t xml:space="preserve">přechází </w:t>
      </w:r>
      <w:r w:rsidR="00073258">
        <w:t>odpovědnost na tento úřad</w:t>
      </w:r>
      <w:r w:rsidRPr="00D93014">
        <w:t xml:space="preserve">. </w:t>
      </w:r>
    </w:p>
    <w:p w:rsidR="00961592" w:rsidRPr="006840D6" w:rsidRDefault="00D93014" w:rsidP="00E75EB0">
      <w:pPr>
        <w:pStyle w:val="Nadpis1"/>
      </w:pPr>
      <w:bookmarkStart w:id="107" w:name="_Toc5783704"/>
      <w:r>
        <w:t xml:space="preserve">Úkoly </w:t>
      </w:r>
      <w:r w:rsidRPr="00E75EB0">
        <w:t>pořizovatele</w:t>
      </w:r>
      <w:r>
        <w:t xml:space="preserve"> po vydání územně plánovací dokumentace</w:t>
      </w:r>
      <w:bookmarkEnd w:id="107"/>
    </w:p>
    <w:p w:rsidR="00080E95" w:rsidRPr="006840D6" w:rsidRDefault="00D93014" w:rsidP="00E75EB0">
      <w:pPr>
        <w:pStyle w:val="Nadpis2"/>
      </w:pPr>
      <w:bookmarkStart w:id="108" w:name="_Toc5783705"/>
      <w:r w:rsidRPr="00E75EB0">
        <w:t>Předání</w:t>
      </w:r>
      <w:r>
        <w:t xml:space="preserve"> územně plánovací dokumentace</w:t>
      </w:r>
      <w:bookmarkStart w:id="109" w:name="_GoBack"/>
      <w:bookmarkEnd w:id="108"/>
      <w:bookmarkEnd w:id="109"/>
    </w:p>
    <w:p w:rsidR="00D93014" w:rsidRDefault="00D93014" w:rsidP="00E126A3">
      <w:r w:rsidRPr="00E126A3">
        <w:rPr>
          <w:b/>
        </w:rPr>
        <w:t xml:space="preserve">Podle § 165 odst. 1 stavebního zákona </w:t>
      </w:r>
      <w:r w:rsidR="00B53187" w:rsidRPr="00E126A3">
        <w:rPr>
          <w:b/>
        </w:rPr>
        <w:t xml:space="preserve">je nutno </w:t>
      </w:r>
      <w:r w:rsidRPr="00E126A3">
        <w:rPr>
          <w:b/>
        </w:rPr>
        <w:t>předat</w:t>
      </w:r>
      <w:r w:rsidR="00F74FB8">
        <w:rPr>
          <w:b/>
        </w:rPr>
        <w:t xml:space="preserve"> ÚPD</w:t>
      </w:r>
      <w:r w:rsidRPr="00E126A3">
        <w:rPr>
          <w:b/>
        </w:rPr>
        <w:t xml:space="preserve"> </w:t>
      </w:r>
      <w:r w:rsidR="00F74FB8">
        <w:rPr>
          <w:b/>
        </w:rPr>
        <w:t>(územní plán, regulační plán a úplné znění)</w:t>
      </w:r>
      <w:r w:rsidR="00B53187" w:rsidRPr="00E126A3">
        <w:rPr>
          <w:b/>
        </w:rPr>
        <w:t xml:space="preserve"> opatřenou záznamem </w:t>
      </w:r>
      <w:r w:rsidRPr="00E126A3">
        <w:rPr>
          <w:b/>
        </w:rPr>
        <w:t xml:space="preserve">o účinnosti stavebnímu úřadu, úřadu územního plánování a krajskému úřadu, jemuž se daná ÚPD poskytuje </w:t>
      </w:r>
      <w:r w:rsidRPr="00E126A3">
        <w:rPr>
          <w:b/>
          <w:u w:val="single"/>
        </w:rPr>
        <w:t>rovněž v elektronické verzi ve strojově čitelném formátu.</w:t>
      </w:r>
      <w:r w:rsidRPr="00D93014">
        <w:t xml:space="preserve"> </w:t>
      </w:r>
      <w:r w:rsidR="00522FD2">
        <w:t>(</w:t>
      </w:r>
      <w:r w:rsidR="00C1178D">
        <w:t xml:space="preserve">Krajský úřad dle svého metodického pokynu č. </w:t>
      </w:r>
      <w:r w:rsidR="00C1178D" w:rsidRPr="00503271">
        <w:t>3/2018</w:t>
      </w:r>
      <w:r w:rsidR="00C1178D">
        <w:t xml:space="preserve"> doporučuje předávat na krajský úřad i změn</w:t>
      </w:r>
      <w:r w:rsidR="00522FD2">
        <w:t>y územně plánovací dokumentace. V tomto případě úplné znění ÚPD po změně není potřeba krajskému úřadu předávat v listinné podobě, stačí pouze podoba elektronická</w:t>
      </w:r>
      <w:r w:rsidR="00D1075E">
        <w:t xml:space="preserve"> včetně strojově čitelného formátu</w:t>
      </w:r>
      <w:r w:rsidR="00522FD2">
        <w:t xml:space="preserve">, neboť v listinné podobě je odevzdána samotná změna.) </w:t>
      </w:r>
      <w:r w:rsidRPr="00D93014">
        <w:t>Tento krok je nutno udělat neprodleně po nabytí účinnosti ÚPD. V př</w:t>
      </w:r>
      <w:r w:rsidR="00650E65">
        <w:t xml:space="preserve">ípadě, že výjimečně </w:t>
      </w:r>
      <w:r w:rsidRPr="00D93014">
        <w:t>není možné předat dokumentaci neprodleně po</w:t>
      </w:r>
      <w:r w:rsidR="00ED40C1" w:rsidRPr="00073258">
        <w:t> </w:t>
      </w:r>
      <w:r w:rsidRPr="00D93014">
        <w:t xml:space="preserve">nabytí účinnosti, doporučujeme alespoň výše zmíněné úřady </w:t>
      </w:r>
      <w:r w:rsidRPr="00D93014">
        <w:lastRenderedPageBreak/>
        <w:t>informovat o tom, že byla dokumentace vydána, kdy nabyla účinnosti, kde je do ní možné nahlédnout a uvést, do</w:t>
      </w:r>
      <w:r w:rsidR="00ED40C1" w:rsidRPr="00073258">
        <w:t> </w:t>
      </w:r>
      <w:r w:rsidRPr="00D93014">
        <w:t>jakého data obec povinnost splní. Pokud totiž stavební úřad rozhodne (např. vydá stavební povolení, územní rozhodnutí apod.) v rozporu s platnou ÚPD a prokáže, že tak postupoval proto, že mu ÚPD nebyla předána, případnou náhradu škody by hradila obec jako pořizovatel. Škoda by totiž vznikla díky tomu, že obec nesplnila zákonem stanovenou povinnost.</w:t>
      </w:r>
    </w:p>
    <w:p w:rsidR="00080E95" w:rsidRPr="00D93014" w:rsidRDefault="00D93014" w:rsidP="00E126A3">
      <w:pPr>
        <w:pStyle w:val="Nadpis2"/>
        <w:rPr>
          <w:color w:val="auto"/>
        </w:rPr>
      </w:pPr>
      <w:r w:rsidRPr="00D93014">
        <w:rPr>
          <w:color w:val="auto"/>
        </w:rPr>
        <w:t xml:space="preserve"> </w:t>
      </w:r>
      <w:bookmarkStart w:id="110" w:name="_Toc5783706"/>
      <w:r w:rsidRPr="00D93014">
        <w:t>Zveřejnění způsobem umožňujícím dálkový přístup</w:t>
      </w:r>
      <w:bookmarkEnd w:id="110"/>
    </w:p>
    <w:p w:rsidR="00D93014" w:rsidRPr="00D93014" w:rsidRDefault="00D93014" w:rsidP="00ED40C1">
      <w:bookmarkStart w:id="111" w:name="_Toc5188332"/>
      <w:r w:rsidRPr="00ED40C1">
        <w:rPr>
          <w:b/>
        </w:rPr>
        <w:t>Podle § 165 odst. 3 stavebního zákona je povinností pořizovatele (tedy obce) zajistit zveřejnění způsobem umožňujícím dálkový přistup územního plánu, regulačního plánu, jejich změny, úplného znění této ÚPD po vydání její změny a místech, kde je možné do</w:t>
      </w:r>
      <w:r w:rsidR="00ED40C1" w:rsidRPr="00ED40C1">
        <w:rPr>
          <w:b/>
        </w:rPr>
        <w:t> </w:t>
      </w:r>
      <w:r w:rsidRPr="00ED40C1">
        <w:rPr>
          <w:b/>
        </w:rPr>
        <w:t>této ÚPD a do její dokladové dokumentace nahlížet; toto oznámí dotčeným orgánům jednotlivě.</w:t>
      </w:r>
      <w:r w:rsidRPr="00D93014">
        <w:t xml:space="preserve"> Z tohoto ustanovení vyplývá, že o vydání ÚPD a o možnosti nahlížení do ní, musí být veřejnost informována, neboť se jedná o veřejný dokument, který musí být kdykoliv a komukoliv zpřístupněn. Podle § 165 odst. 3 stavebního zákona je povinností pořizovatele oznámit údaje v předchozím bodě dotčeným orgánům písemně.</w:t>
      </w:r>
    </w:p>
    <w:p w:rsidR="00811B07" w:rsidRPr="00E126A3" w:rsidRDefault="00811B07" w:rsidP="00E126A3">
      <w:pPr>
        <w:pStyle w:val="Nadpis2"/>
      </w:pPr>
      <w:bookmarkStart w:id="112" w:name="_Toc5783707"/>
      <w:bookmarkEnd w:id="111"/>
      <w:r w:rsidRPr="00E126A3">
        <w:t>Návrh na vložení dat o vydání a nabytí účinnosti dokumentace do</w:t>
      </w:r>
      <w:r w:rsidR="00ED40C1" w:rsidRPr="00073258">
        <w:t> </w:t>
      </w:r>
      <w:r w:rsidRPr="00E126A3">
        <w:t>evidence územně plánovací činnosti</w:t>
      </w:r>
      <w:bookmarkEnd w:id="112"/>
    </w:p>
    <w:p w:rsidR="004D373F" w:rsidRPr="00ED40C1" w:rsidRDefault="00811B07" w:rsidP="00ED40C1">
      <w:pPr>
        <w:rPr>
          <w:b/>
        </w:rPr>
      </w:pPr>
      <w:r w:rsidRPr="00ED40C1">
        <w:rPr>
          <w:b/>
        </w:rPr>
        <w:t xml:space="preserve">Podle § 162 odst. 6 stavebního zákona je povinností pořizovatele podat krajskému úřadu návrh na vložení dat o vydání a nabytí účinnosti dokumentace do evidence územně plánovací činnosti </w:t>
      </w:r>
      <w:proofErr w:type="spellStart"/>
      <w:r w:rsidRPr="00ED40C1">
        <w:rPr>
          <w:b/>
        </w:rPr>
        <w:t>iLAS</w:t>
      </w:r>
      <w:proofErr w:type="spellEnd"/>
      <w:r w:rsidR="00B53187" w:rsidRPr="00ED40C1">
        <w:rPr>
          <w:b/>
        </w:rPr>
        <w:t xml:space="preserve">. </w:t>
      </w:r>
    </w:p>
    <w:p w:rsidR="00811B07" w:rsidRPr="004D373F" w:rsidRDefault="00B53187" w:rsidP="00ED40C1">
      <w:r w:rsidRPr="004D373F">
        <w:t>N</w:t>
      </w:r>
      <w:r w:rsidR="00811B07" w:rsidRPr="004D373F">
        <w:t>ávrh na vložení dat je nutno podat v každé etapě pořízení ÚPD, tzn. poprvé ve chvíli, kdy</w:t>
      </w:r>
      <w:r w:rsidR="00ED40C1" w:rsidRPr="00073258">
        <w:t> </w:t>
      </w:r>
      <w:r w:rsidR="00811B07" w:rsidRPr="004D373F">
        <w:t>obec rozhodne o pořízení ÚPD, přes projednání zadání, jeho schválení, projednání návrhu až po je</w:t>
      </w:r>
      <w:r w:rsidR="001B2E8E">
        <w:t>ho vydání.</w:t>
      </w:r>
    </w:p>
    <w:sectPr w:rsidR="00811B07" w:rsidRPr="004D373F" w:rsidSect="00E126A3">
      <w:footerReference w:type="default" r:id="rId61"/>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4EB5" w:rsidRDefault="00B94EB5" w:rsidP="00D93014">
      <w:pPr>
        <w:spacing w:after="0" w:line="240" w:lineRule="auto"/>
      </w:pPr>
      <w:r>
        <w:separator/>
      </w:r>
    </w:p>
  </w:endnote>
  <w:endnote w:type="continuationSeparator" w:id="0">
    <w:p w:rsidR="00B94EB5" w:rsidRDefault="00B94EB5" w:rsidP="00D930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color w:val="1A377E"/>
      </w:rPr>
      <w:id w:val="1665672091"/>
      <w:docPartObj>
        <w:docPartGallery w:val="Page Numbers (Bottom of Page)"/>
        <w:docPartUnique/>
      </w:docPartObj>
    </w:sdtPr>
    <w:sdtEndPr/>
    <w:sdtContent>
      <w:p w:rsidR="00073258" w:rsidRPr="00B54572" w:rsidRDefault="00073258">
        <w:pPr>
          <w:pStyle w:val="Zpat"/>
          <w:jc w:val="right"/>
          <w:rPr>
            <w:color w:val="1A377E"/>
          </w:rPr>
        </w:pPr>
        <w:r w:rsidRPr="00B54572">
          <w:rPr>
            <w:color w:val="1A377E"/>
          </w:rPr>
          <w:fldChar w:fldCharType="begin"/>
        </w:r>
        <w:r w:rsidRPr="00B54572">
          <w:rPr>
            <w:color w:val="1A377E"/>
          </w:rPr>
          <w:instrText>PAGE   \* MERGEFORMAT</w:instrText>
        </w:r>
        <w:r w:rsidRPr="00B54572">
          <w:rPr>
            <w:color w:val="1A377E"/>
          </w:rPr>
          <w:fldChar w:fldCharType="separate"/>
        </w:r>
        <w:r w:rsidR="00503271">
          <w:rPr>
            <w:noProof/>
            <w:color w:val="1A377E"/>
          </w:rPr>
          <w:t>1</w:t>
        </w:r>
        <w:r w:rsidRPr="00B54572">
          <w:rPr>
            <w:color w:val="1A377E"/>
          </w:rPr>
          <w:fldChar w:fldCharType="end"/>
        </w:r>
      </w:p>
    </w:sdtContent>
  </w:sdt>
  <w:p w:rsidR="00073258" w:rsidRDefault="00073258">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4EB5" w:rsidRDefault="00B94EB5" w:rsidP="00D93014">
      <w:pPr>
        <w:spacing w:after="0" w:line="240" w:lineRule="auto"/>
      </w:pPr>
      <w:r>
        <w:separator/>
      </w:r>
    </w:p>
  </w:footnote>
  <w:footnote w:type="continuationSeparator" w:id="0">
    <w:p w:rsidR="00B94EB5" w:rsidRDefault="00B94EB5" w:rsidP="00D930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12690A"/>
    <w:multiLevelType w:val="hybridMultilevel"/>
    <w:tmpl w:val="F90CE7F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75868F3"/>
    <w:multiLevelType w:val="multilevel"/>
    <w:tmpl w:val="0405001D"/>
    <w:numStyleLink w:val="MetodikaJcK"/>
  </w:abstractNum>
  <w:abstractNum w:abstractNumId="2" w15:restartNumberingAfterBreak="0">
    <w:nsid w:val="08B65AEA"/>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913F75"/>
    <w:multiLevelType w:val="hybridMultilevel"/>
    <w:tmpl w:val="E5661314"/>
    <w:lvl w:ilvl="0" w:tplc="0405000F">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57A1C0E"/>
    <w:multiLevelType w:val="hybridMultilevel"/>
    <w:tmpl w:val="904404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A79442C"/>
    <w:multiLevelType w:val="multilevel"/>
    <w:tmpl w:val="F8A8FACC"/>
    <w:lvl w:ilvl="0">
      <w:start w:val="1"/>
      <w:numFmt w:val="ordinal"/>
      <w:pStyle w:val="Nadpis1"/>
      <w:lvlText w:val="%1"/>
      <w:lvlJc w:val="left"/>
      <w:pPr>
        <w:ind w:left="360" w:hanging="360"/>
      </w:pPr>
      <w:rPr>
        <w:rFonts w:ascii="Arial" w:hAnsi="Arial" w:cs="Times New Roman" w:hint="default"/>
        <w:b/>
        <w:bCs w:val="0"/>
        <w:i w:val="0"/>
        <w:iCs w:val="0"/>
        <w:caps w:val="0"/>
        <w:smallCaps w:val="0"/>
        <w:strike w:val="0"/>
        <w:dstrike w:val="0"/>
        <w:outline w:val="0"/>
        <w:shadow w:val="0"/>
        <w:emboss w:val="0"/>
        <w:imprint w:val="0"/>
        <w:noProof w:val="0"/>
        <w:vanish w:val="0"/>
        <w:color w:val="EF9F13"/>
        <w:spacing w:val="0"/>
        <w:kern w:val="0"/>
        <w:position w:val="0"/>
        <w:sz w:val="3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Nadpis2"/>
      <w:lvlText w:val="%1%2"/>
      <w:lvlJc w:val="left"/>
      <w:pPr>
        <w:ind w:left="792" w:hanging="432"/>
      </w:pPr>
      <w:rPr>
        <w:rFonts w:ascii="Arial" w:hAnsi="Arial" w:hint="default"/>
        <w:color w:val="1A377E"/>
        <w:sz w:val="2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F750215"/>
    <w:multiLevelType w:val="hybridMultilevel"/>
    <w:tmpl w:val="A1D02ADA"/>
    <w:lvl w:ilvl="0" w:tplc="7206E138">
      <w:start w:val="1"/>
      <w:numFmt w:val="decimal"/>
      <w:lvlText w:val="%1)"/>
      <w:lvlJc w:val="left"/>
      <w:pPr>
        <w:ind w:left="786"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43D0117"/>
    <w:multiLevelType w:val="multilevel"/>
    <w:tmpl w:val="0405001F"/>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8" w15:restartNumberingAfterBreak="0">
    <w:nsid w:val="36B207BE"/>
    <w:multiLevelType w:val="hybridMultilevel"/>
    <w:tmpl w:val="85FC78CC"/>
    <w:lvl w:ilvl="0" w:tplc="04050001">
      <w:start w:val="1"/>
      <w:numFmt w:val="bullet"/>
      <w:lvlText w:val=""/>
      <w:lvlJc w:val="left"/>
      <w:pPr>
        <w:ind w:left="780" w:hanging="360"/>
      </w:pPr>
      <w:rPr>
        <w:rFonts w:ascii="Symbol" w:hAnsi="Symbol" w:hint="default"/>
      </w:rPr>
    </w:lvl>
    <w:lvl w:ilvl="1" w:tplc="04050003" w:tentative="1">
      <w:start w:val="1"/>
      <w:numFmt w:val="bullet"/>
      <w:lvlText w:val="o"/>
      <w:lvlJc w:val="left"/>
      <w:pPr>
        <w:ind w:left="1500" w:hanging="360"/>
      </w:pPr>
      <w:rPr>
        <w:rFonts w:ascii="Courier New" w:hAnsi="Courier New" w:cs="Courier New" w:hint="default"/>
      </w:rPr>
    </w:lvl>
    <w:lvl w:ilvl="2" w:tplc="04050005" w:tentative="1">
      <w:start w:val="1"/>
      <w:numFmt w:val="bullet"/>
      <w:lvlText w:val=""/>
      <w:lvlJc w:val="left"/>
      <w:pPr>
        <w:ind w:left="2220" w:hanging="360"/>
      </w:pPr>
      <w:rPr>
        <w:rFonts w:ascii="Wingdings" w:hAnsi="Wingdings" w:hint="default"/>
      </w:rPr>
    </w:lvl>
    <w:lvl w:ilvl="3" w:tplc="04050001" w:tentative="1">
      <w:start w:val="1"/>
      <w:numFmt w:val="bullet"/>
      <w:lvlText w:val=""/>
      <w:lvlJc w:val="left"/>
      <w:pPr>
        <w:ind w:left="2940" w:hanging="360"/>
      </w:pPr>
      <w:rPr>
        <w:rFonts w:ascii="Symbol" w:hAnsi="Symbol" w:hint="default"/>
      </w:rPr>
    </w:lvl>
    <w:lvl w:ilvl="4" w:tplc="04050003" w:tentative="1">
      <w:start w:val="1"/>
      <w:numFmt w:val="bullet"/>
      <w:lvlText w:val="o"/>
      <w:lvlJc w:val="left"/>
      <w:pPr>
        <w:ind w:left="3660" w:hanging="360"/>
      </w:pPr>
      <w:rPr>
        <w:rFonts w:ascii="Courier New" w:hAnsi="Courier New" w:cs="Courier New" w:hint="default"/>
      </w:rPr>
    </w:lvl>
    <w:lvl w:ilvl="5" w:tplc="04050005" w:tentative="1">
      <w:start w:val="1"/>
      <w:numFmt w:val="bullet"/>
      <w:lvlText w:val=""/>
      <w:lvlJc w:val="left"/>
      <w:pPr>
        <w:ind w:left="4380" w:hanging="360"/>
      </w:pPr>
      <w:rPr>
        <w:rFonts w:ascii="Wingdings" w:hAnsi="Wingdings" w:hint="default"/>
      </w:rPr>
    </w:lvl>
    <w:lvl w:ilvl="6" w:tplc="04050001" w:tentative="1">
      <w:start w:val="1"/>
      <w:numFmt w:val="bullet"/>
      <w:lvlText w:val=""/>
      <w:lvlJc w:val="left"/>
      <w:pPr>
        <w:ind w:left="5100" w:hanging="360"/>
      </w:pPr>
      <w:rPr>
        <w:rFonts w:ascii="Symbol" w:hAnsi="Symbol" w:hint="default"/>
      </w:rPr>
    </w:lvl>
    <w:lvl w:ilvl="7" w:tplc="04050003" w:tentative="1">
      <w:start w:val="1"/>
      <w:numFmt w:val="bullet"/>
      <w:lvlText w:val="o"/>
      <w:lvlJc w:val="left"/>
      <w:pPr>
        <w:ind w:left="5820" w:hanging="360"/>
      </w:pPr>
      <w:rPr>
        <w:rFonts w:ascii="Courier New" w:hAnsi="Courier New" w:cs="Courier New" w:hint="default"/>
      </w:rPr>
    </w:lvl>
    <w:lvl w:ilvl="8" w:tplc="04050005" w:tentative="1">
      <w:start w:val="1"/>
      <w:numFmt w:val="bullet"/>
      <w:lvlText w:val=""/>
      <w:lvlJc w:val="left"/>
      <w:pPr>
        <w:ind w:left="6540" w:hanging="360"/>
      </w:pPr>
      <w:rPr>
        <w:rFonts w:ascii="Wingdings" w:hAnsi="Wingdings" w:hint="default"/>
      </w:rPr>
    </w:lvl>
  </w:abstractNum>
  <w:abstractNum w:abstractNumId="9" w15:restartNumberingAfterBreak="0">
    <w:nsid w:val="3CD85CBD"/>
    <w:multiLevelType w:val="multilevel"/>
    <w:tmpl w:val="0405001D"/>
    <w:styleLink w:val="MetodikaJcK"/>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40B8210A"/>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5F1C04E5"/>
    <w:multiLevelType w:val="hybridMultilevel"/>
    <w:tmpl w:val="0AD62270"/>
    <w:lvl w:ilvl="0" w:tplc="0405000F">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0"/>
  </w:num>
  <w:num w:numId="2">
    <w:abstractNumId w:val="5"/>
  </w:num>
  <w:num w:numId="3">
    <w:abstractNumId w:val="7"/>
  </w:num>
  <w:num w:numId="4">
    <w:abstractNumId w:val="2"/>
  </w:num>
  <w:num w:numId="5">
    <w:abstractNumId w:val="8"/>
  </w:num>
  <w:num w:numId="6">
    <w:abstractNumId w:val="4"/>
  </w:num>
  <w:num w:numId="7">
    <w:abstractNumId w:val="3"/>
  </w:num>
  <w:num w:numId="8">
    <w:abstractNumId w:val="11"/>
  </w:num>
  <w:num w:numId="9">
    <w:abstractNumId w:val="6"/>
  </w:num>
  <w:num w:numId="10">
    <w:abstractNumId w:val="9"/>
  </w:num>
  <w:num w:numId="11">
    <w:abstractNumId w:val="1"/>
  </w:num>
  <w:num w:numId="12">
    <w:abstractNumId w:val="5"/>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2B68"/>
    <w:rsid w:val="00073258"/>
    <w:rsid w:val="00080E95"/>
    <w:rsid w:val="000B73B7"/>
    <w:rsid w:val="00116630"/>
    <w:rsid w:val="00140F02"/>
    <w:rsid w:val="001B2E8E"/>
    <w:rsid w:val="002D61BC"/>
    <w:rsid w:val="003048A5"/>
    <w:rsid w:val="0034790B"/>
    <w:rsid w:val="00354F24"/>
    <w:rsid w:val="00361863"/>
    <w:rsid w:val="003F187E"/>
    <w:rsid w:val="004426A6"/>
    <w:rsid w:val="004C527E"/>
    <w:rsid w:val="004D373F"/>
    <w:rsid w:val="004E7FBC"/>
    <w:rsid w:val="00503271"/>
    <w:rsid w:val="00522FD2"/>
    <w:rsid w:val="00613EED"/>
    <w:rsid w:val="00637E3D"/>
    <w:rsid w:val="00650E65"/>
    <w:rsid w:val="00670E76"/>
    <w:rsid w:val="006840D6"/>
    <w:rsid w:val="006F4E80"/>
    <w:rsid w:val="007B020C"/>
    <w:rsid w:val="007D4ED9"/>
    <w:rsid w:val="00811B07"/>
    <w:rsid w:val="00833D9C"/>
    <w:rsid w:val="00864913"/>
    <w:rsid w:val="008E0712"/>
    <w:rsid w:val="00961592"/>
    <w:rsid w:val="009A782D"/>
    <w:rsid w:val="009E197F"/>
    <w:rsid w:val="00A37187"/>
    <w:rsid w:val="00A52899"/>
    <w:rsid w:val="00AB7879"/>
    <w:rsid w:val="00AD7325"/>
    <w:rsid w:val="00B336F4"/>
    <w:rsid w:val="00B376DA"/>
    <w:rsid w:val="00B51501"/>
    <w:rsid w:val="00B53187"/>
    <w:rsid w:val="00B54572"/>
    <w:rsid w:val="00B94EB5"/>
    <w:rsid w:val="00BA2B68"/>
    <w:rsid w:val="00C1178D"/>
    <w:rsid w:val="00C1639A"/>
    <w:rsid w:val="00C16511"/>
    <w:rsid w:val="00C2702B"/>
    <w:rsid w:val="00C3092F"/>
    <w:rsid w:val="00C628ED"/>
    <w:rsid w:val="00C9228B"/>
    <w:rsid w:val="00CA5A7A"/>
    <w:rsid w:val="00CE6E0F"/>
    <w:rsid w:val="00D1075E"/>
    <w:rsid w:val="00D91BBD"/>
    <w:rsid w:val="00D93014"/>
    <w:rsid w:val="00DA7CEC"/>
    <w:rsid w:val="00E126A3"/>
    <w:rsid w:val="00E75EB0"/>
    <w:rsid w:val="00ED40C1"/>
    <w:rsid w:val="00F24B6C"/>
    <w:rsid w:val="00F74FB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B6BB6C-C71C-4E3D-91F9-ACD3F172B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E126A3"/>
    <w:pPr>
      <w:ind w:left="357"/>
      <w:jc w:val="both"/>
    </w:pPr>
    <w:rPr>
      <w:rFonts w:ascii="Arial" w:hAnsi="Arial"/>
    </w:rPr>
  </w:style>
  <w:style w:type="paragraph" w:styleId="Nadpis1">
    <w:name w:val="heading 1"/>
    <w:aliases w:val="Metodika Nadpis 1"/>
    <w:basedOn w:val="Normln"/>
    <w:link w:val="Nadpis1Char"/>
    <w:uiPriority w:val="9"/>
    <w:qFormat/>
    <w:rsid w:val="00CA5A7A"/>
    <w:pPr>
      <w:numPr>
        <w:numId w:val="12"/>
      </w:numPr>
      <w:spacing w:before="100" w:beforeAutospacing="1" w:after="100" w:afterAutospacing="1" w:line="240" w:lineRule="auto"/>
      <w:outlineLvl w:val="0"/>
    </w:pPr>
    <w:rPr>
      <w:rFonts w:eastAsia="Times New Roman" w:cs="Times New Roman"/>
      <w:b/>
      <w:bCs/>
      <w:color w:val="EF9F13"/>
      <w:kern w:val="36"/>
      <w:sz w:val="32"/>
      <w:szCs w:val="48"/>
      <w:lang w:eastAsia="cs-CZ"/>
    </w:rPr>
  </w:style>
  <w:style w:type="paragraph" w:styleId="Nadpis2">
    <w:name w:val="heading 2"/>
    <w:aliases w:val="Metodika - Nadpis 2"/>
    <w:basedOn w:val="Normln"/>
    <w:link w:val="Nadpis2Char"/>
    <w:uiPriority w:val="9"/>
    <w:unhideWhenUsed/>
    <w:qFormat/>
    <w:rsid w:val="00E75EB0"/>
    <w:pPr>
      <w:keepNext/>
      <w:keepLines/>
      <w:numPr>
        <w:ilvl w:val="1"/>
        <w:numId w:val="12"/>
      </w:numPr>
      <w:spacing w:before="240" w:after="100" w:afterAutospacing="1" w:line="240" w:lineRule="auto"/>
      <w:ind w:left="788" w:hanging="431"/>
      <w:outlineLvl w:val="1"/>
    </w:pPr>
    <w:rPr>
      <w:rFonts w:eastAsiaTheme="majorEastAsia" w:cstheme="majorBidi"/>
      <w:color w:val="1A377E"/>
      <w:sz w:val="28"/>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link w:val="BezmezerChar"/>
    <w:uiPriority w:val="1"/>
    <w:qFormat/>
    <w:rsid w:val="004C527E"/>
    <w:pPr>
      <w:spacing w:after="0" w:line="240" w:lineRule="auto"/>
    </w:pPr>
    <w:rPr>
      <w:rFonts w:eastAsiaTheme="minorEastAsia"/>
    </w:rPr>
  </w:style>
  <w:style w:type="character" w:customStyle="1" w:styleId="BezmezerChar">
    <w:name w:val="Bez mezer Char"/>
    <w:basedOn w:val="Standardnpsmoodstavce"/>
    <w:link w:val="Bezmezer"/>
    <w:uiPriority w:val="1"/>
    <w:rsid w:val="004C527E"/>
    <w:rPr>
      <w:rFonts w:eastAsiaTheme="minorEastAsia"/>
    </w:rPr>
  </w:style>
  <w:style w:type="character" w:customStyle="1" w:styleId="Nadpis1Char">
    <w:name w:val="Nadpis 1 Char"/>
    <w:aliases w:val="Metodika Nadpis 1 Char"/>
    <w:basedOn w:val="Standardnpsmoodstavce"/>
    <w:link w:val="Nadpis1"/>
    <w:uiPriority w:val="9"/>
    <w:rsid w:val="00CA5A7A"/>
    <w:rPr>
      <w:rFonts w:ascii="Arial" w:eastAsia="Times New Roman" w:hAnsi="Arial" w:cs="Times New Roman"/>
      <w:b/>
      <w:bCs/>
      <w:color w:val="EF9F13"/>
      <w:kern w:val="36"/>
      <w:sz w:val="32"/>
      <w:szCs w:val="48"/>
      <w:lang w:eastAsia="cs-CZ"/>
    </w:rPr>
  </w:style>
  <w:style w:type="character" w:styleId="Hypertextovodkaz">
    <w:name w:val="Hyperlink"/>
    <w:basedOn w:val="Standardnpsmoodstavce"/>
    <w:uiPriority w:val="99"/>
    <w:unhideWhenUsed/>
    <w:rsid w:val="004426A6"/>
    <w:rPr>
      <w:color w:val="0000FF"/>
      <w:u w:val="single"/>
    </w:rPr>
  </w:style>
  <w:style w:type="paragraph" w:styleId="Nadpisobsahu">
    <w:name w:val="TOC Heading"/>
    <w:basedOn w:val="Nadpis1"/>
    <w:next w:val="Normln"/>
    <w:uiPriority w:val="39"/>
    <w:unhideWhenUsed/>
    <w:qFormat/>
    <w:rsid w:val="00961592"/>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Cs w:val="32"/>
    </w:rPr>
  </w:style>
  <w:style w:type="paragraph" w:styleId="Obsah1">
    <w:name w:val="toc 1"/>
    <w:basedOn w:val="Normln"/>
    <w:next w:val="Normln"/>
    <w:autoRedefine/>
    <w:uiPriority w:val="39"/>
    <w:unhideWhenUsed/>
    <w:rsid w:val="00ED40C1"/>
    <w:pPr>
      <w:tabs>
        <w:tab w:val="left" w:pos="440"/>
        <w:tab w:val="right" w:leader="dot" w:pos="9062"/>
      </w:tabs>
      <w:spacing w:after="100"/>
      <w:ind w:left="113"/>
      <w:jc w:val="left"/>
    </w:pPr>
    <w:rPr>
      <w:rFonts w:cs="Arial"/>
      <w:b/>
      <w:noProof/>
      <w:color w:val="EF9F13"/>
    </w:rPr>
  </w:style>
  <w:style w:type="paragraph" w:styleId="Odstavecseseznamem">
    <w:name w:val="List Paragraph"/>
    <w:basedOn w:val="Normln"/>
    <w:uiPriority w:val="34"/>
    <w:qFormat/>
    <w:rsid w:val="00961592"/>
    <w:pPr>
      <w:ind w:left="720"/>
      <w:contextualSpacing/>
    </w:pPr>
  </w:style>
  <w:style w:type="character" w:customStyle="1" w:styleId="Nadpis2Char">
    <w:name w:val="Nadpis 2 Char"/>
    <w:aliases w:val="Metodika - Nadpis 2 Char"/>
    <w:basedOn w:val="Standardnpsmoodstavce"/>
    <w:link w:val="Nadpis2"/>
    <w:uiPriority w:val="9"/>
    <w:rsid w:val="00E75EB0"/>
    <w:rPr>
      <w:rFonts w:ascii="Arial" w:eastAsiaTheme="majorEastAsia" w:hAnsi="Arial" w:cstheme="majorBidi"/>
      <w:color w:val="1A377E"/>
      <w:sz w:val="28"/>
      <w:szCs w:val="26"/>
    </w:rPr>
  </w:style>
  <w:style w:type="paragraph" w:styleId="Obsah2">
    <w:name w:val="toc 2"/>
    <w:basedOn w:val="Normln"/>
    <w:next w:val="Normln"/>
    <w:autoRedefine/>
    <w:uiPriority w:val="39"/>
    <w:unhideWhenUsed/>
    <w:rsid w:val="00ED40C1"/>
    <w:pPr>
      <w:tabs>
        <w:tab w:val="left" w:pos="880"/>
        <w:tab w:val="right" w:leader="dot" w:pos="9062"/>
      </w:tabs>
      <w:spacing w:after="100"/>
      <w:ind w:left="907" w:hanging="567"/>
      <w:jc w:val="left"/>
    </w:pPr>
    <w:rPr>
      <w:rFonts w:eastAsiaTheme="minorEastAsia" w:cs="Arial"/>
      <w:noProof/>
      <w:color w:val="1A377D"/>
      <w:lang w:eastAsia="cs-CZ"/>
    </w:rPr>
  </w:style>
  <w:style w:type="paragraph" w:styleId="Obsah3">
    <w:name w:val="toc 3"/>
    <w:basedOn w:val="Normln"/>
    <w:next w:val="Normln"/>
    <w:autoRedefine/>
    <w:uiPriority w:val="39"/>
    <w:unhideWhenUsed/>
    <w:rsid w:val="00A37187"/>
    <w:pPr>
      <w:spacing w:after="100"/>
      <w:ind w:left="440"/>
    </w:pPr>
    <w:rPr>
      <w:rFonts w:eastAsiaTheme="minorEastAsia" w:cs="Times New Roman"/>
      <w:lang w:eastAsia="cs-CZ"/>
    </w:rPr>
  </w:style>
  <w:style w:type="paragraph" w:customStyle="1" w:styleId="KRUTEXTODSTAVCE">
    <w:name w:val="_KRU_TEXT_ODSTAVCE"/>
    <w:basedOn w:val="Normln"/>
    <w:rsid w:val="00D93014"/>
    <w:pPr>
      <w:spacing w:after="0" w:line="288" w:lineRule="auto"/>
    </w:pPr>
    <w:rPr>
      <w:rFonts w:eastAsia="Times New Roman" w:cs="Arial"/>
      <w:szCs w:val="24"/>
      <w:lang w:eastAsia="cs-CZ"/>
    </w:rPr>
  </w:style>
  <w:style w:type="paragraph" w:styleId="Textpoznpodarou">
    <w:name w:val="footnote text"/>
    <w:basedOn w:val="Normln"/>
    <w:link w:val="TextpoznpodarouChar"/>
    <w:uiPriority w:val="99"/>
    <w:unhideWhenUsed/>
    <w:rsid w:val="00D93014"/>
    <w:pPr>
      <w:spacing w:after="0" w:line="240" w:lineRule="auto"/>
    </w:pPr>
    <w:rPr>
      <w:rFonts w:ascii="Times New Roman" w:eastAsia="Times New Roman" w:hAnsi="Times New Roman" w:cs="Times New Roman"/>
      <w:sz w:val="20"/>
      <w:szCs w:val="20"/>
      <w:lang w:eastAsia="cs-CZ"/>
    </w:rPr>
  </w:style>
  <w:style w:type="character" w:customStyle="1" w:styleId="TextpoznpodarouChar">
    <w:name w:val="Text pozn. pod čarou Char"/>
    <w:basedOn w:val="Standardnpsmoodstavce"/>
    <w:link w:val="Textpoznpodarou"/>
    <w:uiPriority w:val="99"/>
    <w:rsid w:val="00D93014"/>
    <w:rPr>
      <w:rFonts w:ascii="Times New Roman" w:eastAsia="Times New Roman" w:hAnsi="Times New Roman" w:cs="Times New Roman"/>
      <w:sz w:val="20"/>
      <w:szCs w:val="20"/>
      <w:lang w:eastAsia="cs-CZ"/>
    </w:rPr>
  </w:style>
  <w:style w:type="character" w:styleId="Znakapoznpodarou">
    <w:name w:val="footnote reference"/>
    <w:basedOn w:val="Standardnpsmoodstavce"/>
    <w:uiPriority w:val="99"/>
    <w:semiHidden/>
    <w:unhideWhenUsed/>
    <w:rsid w:val="00D93014"/>
    <w:rPr>
      <w:vertAlign w:val="superscript"/>
    </w:rPr>
  </w:style>
  <w:style w:type="paragraph" w:styleId="Zhlav">
    <w:name w:val="header"/>
    <w:basedOn w:val="Normln"/>
    <w:link w:val="ZhlavChar"/>
    <w:uiPriority w:val="99"/>
    <w:unhideWhenUsed/>
    <w:rsid w:val="00073258"/>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073258"/>
  </w:style>
  <w:style w:type="paragraph" w:styleId="Zpat">
    <w:name w:val="footer"/>
    <w:basedOn w:val="Normln"/>
    <w:link w:val="ZpatChar"/>
    <w:uiPriority w:val="99"/>
    <w:unhideWhenUsed/>
    <w:rsid w:val="00073258"/>
    <w:pPr>
      <w:tabs>
        <w:tab w:val="center" w:pos="4536"/>
        <w:tab w:val="right" w:pos="9072"/>
      </w:tabs>
      <w:spacing w:after="0" w:line="240" w:lineRule="auto"/>
    </w:pPr>
  </w:style>
  <w:style w:type="character" w:customStyle="1" w:styleId="ZpatChar">
    <w:name w:val="Zápatí Char"/>
    <w:basedOn w:val="Standardnpsmoodstavce"/>
    <w:link w:val="Zpat"/>
    <w:uiPriority w:val="99"/>
    <w:rsid w:val="00073258"/>
  </w:style>
  <w:style w:type="numbering" w:customStyle="1" w:styleId="MetodikaJcK">
    <w:name w:val="Metodika_JcK"/>
    <w:uiPriority w:val="99"/>
    <w:rsid w:val="00CA5A7A"/>
    <w:pPr>
      <w:numPr>
        <w:numId w:val="10"/>
      </w:numPr>
    </w:pPr>
  </w:style>
  <w:style w:type="paragraph" w:styleId="Textbubliny">
    <w:name w:val="Balloon Text"/>
    <w:basedOn w:val="Normln"/>
    <w:link w:val="TextbublinyChar"/>
    <w:uiPriority w:val="99"/>
    <w:semiHidden/>
    <w:unhideWhenUsed/>
    <w:rsid w:val="00F24B6C"/>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F24B6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3235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geoportal.kraj-jihocesky.gov.cz/gs/smernice-a-metodiky/" TargetMode="External"/><Relationship Id="rId18" Type="http://schemas.openxmlformats.org/officeDocument/2006/relationships/hyperlink" Target="https://geoportal.kraj-jihocesky.gov.cz/gs/smernice-a-metodiky/" TargetMode="External"/><Relationship Id="rId26" Type="http://schemas.openxmlformats.org/officeDocument/2006/relationships/hyperlink" Target="https://geoportal.kraj-jihocesky.gov.cz/gs/smernice-a-metodiky/" TargetMode="External"/><Relationship Id="rId39" Type="http://schemas.openxmlformats.org/officeDocument/2006/relationships/hyperlink" Target="https://geoportal.kraj-jihocesky.gov.cz/gs/smernice-a-metodiky/" TargetMode="External"/><Relationship Id="rId21" Type="http://schemas.openxmlformats.org/officeDocument/2006/relationships/hyperlink" Target="https://geoportal.kraj-jihocesky.gov.cz/gs/smernice-a-metodiky/" TargetMode="External"/><Relationship Id="rId34" Type="http://schemas.openxmlformats.org/officeDocument/2006/relationships/hyperlink" Target="https://geoportal.kraj-jihocesky.gov.cz/gs/smernice-a-metodiky/" TargetMode="External"/><Relationship Id="rId42" Type="http://schemas.openxmlformats.org/officeDocument/2006/relationships/image" Target="media/image3.png"/><Relationship Id="rId47" Type="http://schemas.openxmlformats.org/officeDocument/2006/relationships/image" Target="media/image8.png"/><Relationship Id="rId50" Type="http://schemas.openxmlformats.org/officeDocument/2006/relationships/image" Target="media/image11.png"/><Relationship Id="rId55" Type="http://schemas.openxmlformats.org/officeDocument/2006/relationships/image" Target="media/image16.png"/><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geoportal.kraj-jihocesky.gov.cz/gs/smernice-a-metodiky/" TargetMode="External"/><Relationship Id="rId20" Type="http://schemas.openxmlformats.org/officeDocument/2006/relationships/hyperlink" Target="https://geoportal.kraj-jihocesky.gov.cz/gs/smernice-a-metodiky/" TargetMode="External"/><Relationship Id="rId29" Type="http://schemas.openxmlformats.org/officeDocument/2006/relationships/hyperlink" Target="https://geoportal.kraj-jihocesky.gov.cz/gs/smernice-a-metodiky/" TargetMode="External"/><Relationship Id="rId41" Type="http://schemas.openxmlformats.org/officeDocument/2006/relationships/image" Target="media/image2.png"/><Relationship Id="rId54" Type="http://schemas.openxmlformats.org/officeDocument/2006/relationships/image" Target="media/image15.png"/><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eoportal.kraj-jihocesky.gov.cz/gs/smernice-a-metodiky/" TargetMode="External"/><Relationship Id="rId24" Type="http://schemas.openxmlformats.org/officeDocument/2006/relationships/hyperlink" Target="https://geoportal.kraj-jihocesky.gov.cz/gs/smernice-a-metodiky/" TargetMode="External"/><Relationship Id="rId32" Type="http://schemas.openxmlformats.org/officeDocument/2006/relationships/hyperlink" Target="https://geoportal.kraj-jihocesky.gov.cz/gs/smernice-a-metodiky/" TargetMode="External"/><Relationship Id="rId37" Type="http://schemas.openxmlformats.org/officeDocument/2006/relationships/hyperlink" Target="https://geoportal.kraj-jihocesky.gov.cz/gs/smernice-a-metodiky/" TargetMode="External"/><Relationship Id="rId40" Type="http://schemas.openxmlformats.org/officeDocument/2006/relationships/image" Target="media/image1.png"/><Relationship Id="rId45" Type="http://schemas.openxmlformats.org/officeDocument/2006/relationships/image" Target="media/image6.png"/><Relationship Id="rId53" Type="http://schemas.openxmlformats.org/officeDocument/2006/relationships/image" Target="media/image14.png"/><Relationship Id="rId58" Type="http://schemas.openxmlformats.org/officeDocument/2006/relationships/image" Target="media/image19.png"/><Relationship Id="rId5" Type="http://schemas.openxmlformats.org/officeDocument/2006/relationships/webSettings" Target="webSettings.xml"/><Relationship Id="rId15" Type="http://schemas.openxmlformats.org/officeDocument/2006/relationships/hyperlink" Target="https://geoportal.kraj-jihocesky.gov.cz/gs/smernice-a-metodiky/" TargetMode="External"/><Relationship Id="rId23" Type="http://schemas.openxmlformats.org/officeDocument/2006/relationships/hyperlink" Target="https://geoportal.kraj-jihocesky.gov.cz/gs/smernice-a-metodiky/" TargetMode="External"/><Relationship Id="rId28" Type="http://schemas.openxmlformats.org/officeDocument/2006/relationships/hyperlink" Target="https://geoportal.kraj-jihocesky.gov.cz/gs/smernice-a-metodiky/" TargetMode="External"/><Relationship Id="rId36" Type="http://schemas.openxmlformats.org/officeDocument/2006/relationships/hyperlink" Target="https://geoportal.kraj-jihocesky.gov.cz/gs/smernice-a-metodiky/" TargetMode="External"/><Relationship Id="rId49" Type="http://schemas.openxmlformats.org/officeDocument/2006/relationships/image" Target="media/image10.png"/><Relationship Id="rId57" Type="http://schemas.openxmlformats.org/officeDocument/2006/relationships/image" Target="media/image18.png"/><Relationship Id="rId61" Type="http://schemas.openxmlformats.org/officeDocument/2006/relationships/footer" Target="footer1.xml"/><Relationship Id="rId10" Type="http://schemas.openxmlformats.org/officeDocument/2006/relationships/hyperlink" Target="https://geoportal.kraj-jihocesky.gov.cz/gs/smernice-a-metodiky/" TargetMode="External"/><Relationship Id="rId19" Type="http://schemas.openxmlformats.org/officeDocument/2006/relationships/hyperlink" Target="https://geoportal.kraj-jihocesky.gov.cz/gs/smernice-a-metodiky/" TargetMode="External"/><Relationship Id="rId31" Type="http://schemas.openxmlformats.org/officeDocument/2006/relationships/hyperlink" Target="https://geoportal.kraj-jihocesky.gov.cz/gs/smernice-a-metodiky/" TargetMode="External"/><Relationship Id="rId44" Type="http://schemas.openxmlformats.org/officeDocument/2006/relationships/image" Target="media/image5.png"/><Relationship Id="rId52" Type="http://schemas.openxmlformats.org/officeDocument/2006/relationships/image" Target="media/image13.png"/><Relationship Id="rId60" Type="http://schemas.openxmlformats.org/officeDocument/2006/relationships/image" Target="media/image21.png"/><Relationship Id="rId4" Type="http://schemas.openxmlformats.org/officeDocument/2006/relationships/settings" Target="settings.xml"/><Relationship Id="rId9" Type="http://schemas.openxmlformats.org/officeDocument/2006/relationships/hyperlink" Target="https://geoportal.kraj-jihocesky.gov.cz/gs/smernice-a-metodiky/" TargetMode="External"/><Relationship Id="rId14" Type="http://schemas.openxmlformats.org/officeDocument/2006/relationships/hyperlink" Target="https://geoportal.kraj-jihocesky.gov.cz/gs/smernice-a-metodiky/" TargetMode="External"/><Relationship Id="rId22" Type="http://schemas.openxmlformats.org/officeDocument/2006/relationships/hyperlink" Target="https://geoportal.kraj-jihocesky.gov.cz/gs/smernice-a-metodiky/" TargetMode="External"/><Relationship Id="rId27" Type="http://schemas.openxmlformats.org/officeDocument/2006/relationships/hyperlink" Target="https://geoportal.kraj-jihocesky.gov.cz/gs/smernice-a-metodiky/" TargetMode="External"/><Relationship Id="rId30" Type="http://schemas.openxmlformats.org/officeDocument/2006/relationships/hyperlink" Target="https://geoportal.kraj-jihocesky.gov.cz/gs/smernice-a-metodiky/" TargetMode="External"/><Relationship Id="rId35" Type="http://schemas.openxmlformats.org/officeDocument/2006/relationships/hyperlink" Target="https://geoportal.kraj-jihocesky.gov.cz/gs/smernice-a-metodiky/" TargetMode="External"/><Relationship Id="rId43" Type="http://schemas.openxmlformats.org/officeDocument/2006/relationships/image" Target="media/image4.png"/><Relationship Id="rId48" Type="http://schemas.openxmlformats.org/officeDocument/2006/relationships/image" Target="media/image9.png"/><Relationship Id="rId56" Type="http://schemas.openxmlformats.org/officeDocument/2006/relationships/image" Target="media/image17.png"/><Relationship Id="rId8" Type="http://schemas.openxmlformats.org/officeDocument/2006/relationships/hyperlink" Target="https://geoportal.kraj-jihocesky.gov.cz/gs/smernice-a-metodiky/" TargetMode="External"/><Relationship Id="rId51" Type="http://schemas.openxmlformats.org/officeDocument/2006/relationships/image" Target="media/image12.png"/><Relationship Id="rId3" Type="http://schemas.openxmlformats.org/officeDocument/2006/relationships/styles" Target="styles.xml"/><Relationship Id="rId12" Type="http://schemas.openxmlformats.org/officeDocument/2006/relationships/hyperlink" Target="https://geoportal.kraj-jihocesky.gov.cz/gs/smernice-a-metodiky/" TargetMode="External"/><Relationship Id="rId17" Type="http://schemas.openxmlformats.org/officeDocument/2006/relationships/hyperlink" Target="https://geoportal.kraj-jihocesky.gov.cz/gs/smernice-a-metodiky/" TargetMode="External"/><Relationship Id="rId25" Type="http://schemas.openxmlformats.org/officeDocument/2006/relationships/hyperlink" Target="https://geoportal.kraj-jihocesky.gov.cz/gs/smernice-a-metodiky/" TargetMode="External"/><Relationship Id="rId33" Type="http://schemas.openxmlformats.org/officeDocument/2006/relationships/hyperlink" Target="https://geoportal.kraj-jihocesky.gov.cz/gs/smernice-a-metodiky/" TargetMode="External"/><Relationship Id="rId38" Type="http://schemas.openxmlformats.org/officeDocument/2006/relationships/hyperlink" Target="https://geoportal.kraj-jihocesky.gov.cz/gs/smernice-a-metodiky/" TargetMode="External"/><Relationship Id="rId46" Type="http://schemas.openxmlformats.org/officeDocument/2006/relationships/image" Target="media/image7.png"/><Relationship Id="rId59" Type="http://schemas.openxmlformats.org/officeDocument/2006/relationships/image" Target="media/image20.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a:spPr>
      <a:bodyPr rot="0" vert="horz" wrap="square" lIns="91440" tIns="45720" rIns="91440" bIns="45720" anchor="t" anchorCtr="0" upright="1">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033561-65F9-4CB6-BEBE-60E119CA43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B863C2B6</Template>
  <TotalTime>41</TotalTime>
  <Pages>4</Pages>
  <Words>783</Words>
  <Characters>4622</Characters>
  <Application>Microsoft Office Word</Application>
  <DocSecurity>0</DocSecurity>
  <Lines>38</Lines>
  <Paragraphs>10</Paragraphs>
  <ScaleCrop>false</ScaleCrop>
  <HeadingPairs>
    <vt:vector size="2" baseType="variant">
      <vt:variant>
        <vt:lpstr>Název</vt:lpstr>
      </vt:variant>
      <vt:variant>
        <vt:i4>1</vt:i4>
      </vt:variant>
    </vt:vector>
  </HeadingPairs>
  <TitlesOfParts>
    <vt:vector size="1" baseType="lpstr">
      <vt:lpstr/>
    </vt:vector>
  </TitlesOfParts>
  <Company>KUJC</Company>
  <LinksUpToDate>false</LinksUpToDate>
  <CharactersWithSpaces>5395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Maříková Martina</dc:creator>
  <cp:keywords/>
  <dc:description/>
  <cp:lastModifiedBy>Nováková Michaela</cp:lastModifiedBy>
  <cp:revision>6</cp:revision>
  <cp:lastPrinted>2019-04-23T06:19:00Z</cp:lastPrinted>
  <dcterms:created xsi:type="dcterms:W3CDTF">2019-04-23T06:29:00Z</dcterms:created>
  <dcterms:modified xsi:type="dcterms:W3CDTF">2019-04-24T05:52:00Z</dcterms:modified>
</cp:coreProperties>
</file>